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  <w:bookmarkStart w:id="0" w:name="_GoBack"/>
      <w:bookmarkEnd w:id="0"/>
      <w:r w:rsidRPr="002539DD">
        <w:rPr>
          <w:rFonts w:ascii="Comic Sans MS" w:eastAsia="Calibri" w:hAnsi="Comic Sans MS" w:cs="Arial"/>
          <w:sz w:val="24"/>
          <w:szCs w:val="24"/>
        </w:rPr>
        <w:t xml:space="preserve">„Wir machen es wie Jesus, oder probieren es zumindest. Das tut gut.“ 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  <w:r w:rsidRPr="002539DD">
        <w:rPr>
          <w:rFonts w:ascii="Roboto" w:eastAsia="Calibri" w:hAnsi="Roboto" w:cs="Arial"/>
          <w:noProof/>
          <w:color w:val="FFFFFF"/>
          <w:sz w:val="40"/>
          <w:szCs w:val="40"/>
          <w:lang w:eastAsia="de-AT"/>
        </w:rPr>
        <w:drawing>
          <wp:anchor distT="0" distB="0" distL="114300" distR="114300" simplePos="0" relativeHeight="251659264" behindDoc="1" locked="0" layoutInCell="1" allowOverlap="1" wp14:anchorId="3490CAF2" wp14:editId="31C675CA">
            <wp:simplePos x="0" y="0"/>
            <wp:positionH relativeFrom="column">
              <wp:posOffset>328998</wp:posOffset>
            </wp:positionH>
            <wp:positionV relativeFrom="paragraph">
              <wp:posOffset>183515</wp:posOffset>
            </wp:positionV>
            <wp:extent cx="4872990" cy="3571875"/>
            <wp:effectExtent l="0" t="0" r="3810" b="9525"/>
            <wp:wrapNone/>
            <wp:docPr id="23" name="Bild 6" descr="Osterkerze - Bedeutung, Aussehen und religiöse Symbolik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sterkerze - Bedeutung, Aussehen und religiöse Symbolik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2990" cy="3571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76" w:lineRule="auto"/>
        <w:jc w:val="center"/>
        <w:rPr>
          <w:rFonts w:ascii="Comic Sans MS" w:eastAsia="Calibri" w:hAnsi="Comic Sans MS" w:cs="Arial"/>
          <w:b/>
          <w:color w:val="FFFFFF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b/>
          <w:color w:val="FFFFFF"/>
          <w:sz w:val="36"/>
          <w:szCs w:val="36"/>
          <w:lang w:val="de-DE" w:eastAsia="de-DE"/>
        </w:rPr>
        <w:t xml:space="preserve">Vater unser – „Christlicher </w:t>
      </w:r>
      <w:r w:rsidRPr="002539DD">
        <w:rPr>
          <w:rFonts w:ascii="Comic Sans MS" w:eastAsia="Calibri" w:hAnsi="Comic Sans MS" w:cs="Arial"/>
          <w:b/>
          <w:color w:val="FFFFFF"/>
          <w:sz w:val="36"/>
          <w:szCs w:val="36"/>
          <w:lang w:eastAsia="de-DE"/>
        </w:rPr>
        <w:t>Sonnengruß“</w:t>
      </w: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color w:val="FFFFFF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b/>
          <w:color w:val="FFFFFF"/>
          <w:sz w:val="36"/>
          <w:szCs w:val="36"/>
          <w:lang w:val="de-DE" w:eastAsia="de-DE"/>
        </w:rPr>
        <w:t>Jesus das Licht – Lumen Christi</w:t>
      </w: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color w:val="FFFFFF"/>
          <w:sz w:val="48"/>
          <w:szCs w:val="48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sz w:val="48"/>
          <w:szCs w:val="48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sz w:val="48"/>
          <w:szCs w:val="48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sz w:val="48"/>
          <w:szCs w:val="48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sz w:val="48"/>
          <w:szCs w:val="48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b/>
          <w:sz w:val="48"/>
          <w:szCs w:val="48"/>
          <w:lang w:eastAsia="de-DE"/>
        </w:rPr>
      </w:pPr>
    </w:p>
    <w:p w:rsidR="002539DD" w:rsidRPr="002539DD" w:rsidRDefault="002539DD" w:rsidP="002539DD">
      <w:pPr>
        <w:spacing w:after="0" w:line="240" w:lineRule="auto"/>
        <w:rPr>
          <w:rFonts w:ascii="Roboto" w:eastAsia="Calibri" w:hAnsi="Roboto" w:cs="Arial"/>
          <w:noProof/>
          <w:color w:val="2962FF"/>
          <w:sz w:val="24"/>
          <w:szCs w:val="24"/>
          <w:lang w:eastAsia="de-AT"/>
        </w:rPr>
      </w:pP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  <w:r w:rsidRPr="002539DD">
        <w:rPr>
          <w:rFonts w:ascii="Comic Sans MS" w:eastAsia="Calibri" w:hAnsi="Comic Sans MS" w:cs="Arial"/>
          <w:sz w:val="24"/>
          <w:szCs w:val="24"/>
        </w:rPr>
        <w:t>Du kannst den Sonnengruß alleine oder mit der ganzen Familie beten.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  <w:r w:rsidRPr="002539DD">
        <w:rPr>
          <w:rFonts w:ascii="Comic Sans MS" w:eastAsia="Calibri" w:hAnsi="Comic Sans MS" w:cs="Arial"/>
          <w:sz w:val="24"/>
          <w:szCs w:val="24"/>
        </w:rPr>
        <w:t xml:space="preserve">Im Hintergrund kann auch leise Meditationsmusik laufen, wenn du das möchtest. Wiederhole die Bewegungen und dein (stilles) Gebet,  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  <w:r w:rsidRPr="002539DD">
        <w:rPr>
          <w:rFonts w:ascii="Comic Sans MS" w:eastAsia="Calibri" w:hAnsi="Comic Sans MS" w:cs="Arial"/>
          <w:sz w:val="24"/>
          <w:szCs w:val="24"/>
        </w:rPr>
        <w:t>so oft du willst. Körper und Geist werden dir dankbar sein.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2539DD" w:rsidRPr="002539DD" w:rsidRDefault="002539DD" w:rsidP="002539DD">
      <w:pPr>
        <w:spacing w:after="0" w:line="276" w:lineRule="auto"/>
        <w:jc w:val="center"/>
        <w:rPr>
          <w:rFonts w:ascii="Comic Sans MS" w:eastAsia="Calibri" w:hAnsi="Comic Sans MS" w:cs="Arial"/>
          <w:b/>
          <w:sz w:val="24"/>
          <w:szCs w:val="24"/>
        </w:rPr>
      </w:pPr>
      <w:r w:rsidRPr="002539DD">
        <w:rPr>
          <w:rFonts w:ascii="Comic Sans MS" w:eastAsia="Calibri" w:hAnsi="Comic Sans MS" w:cs="Arial"/>
          <w:b/>
          <w:sz w:val="24"/>
          <w:szCs w:val="24"/>
        </w:rPr>
        <w:t>Die beste Zeit für den Sonnengruß – für das Gebet: JEDERZEIT!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2539DD" w:rsidRPr="002539DD" w:rsidRDefault="002539DD" w:rsidP="002539DD">
      <w:pPr>
        <w:spacing w:after="0" w:line="240" w:lineRule="auto"/>
        <w:rPr>
          <w:rFonts w:ascii="Comic Sans MS" w:eastAsia="Calibri" w:hAnsi="Comic Sans MS" w:cs="Arial"/>
          <w:sz w:val="28"/>
          <w:szCs w:val="28"/>
          <w:lang w:val="de-DE" w:eastAsia="de-DE"/>
        </w:rPr>
      </w:pPr>
      <w:r w:rsidRPr="002539DD">
        <w:rPr>
          <w:rFonts w:ascii="Comic Sans MS" w:eastAsia="Calibri" w:hAnsi="Comic Sans MS" w:cs="Arial"/>
          <w:sz w:val="28"/>
          <w:szCs w:val="28"/>
          <w:lang w:val="de-DE" w:eastAsia="de-DE"/>
        </w:rPr>
        <w:t xml:space="preserve">Starte mit dem Kreuzzeichen: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28"/>
          <w:szCs w:val="28"/>
          <w:lang w:val="de-DE" w:eastAsia="de-DE"/>
        </w:rPr>
      </w:pPr>
      <w:r w:rsidRPr="002539DD">
        <w:rPr>
          <w:rFonts w:ascii="Roboto" w:eastAsia="Calibri" w:hAnsi="Roboto" w:cs="Arial"/>
          <w:noProof/>
          <w:color w:val="2962FF"/>
          <w:sz w:val="24"/>
          <w:szCs w:val="24"/>
          <w:lang w:eastAsia="de-AT"/>
        </w:rPr>
        <w:drawing>
          <wp:anchor distT="0" distB="0" distL="114300" distR="114300" simplePos="0" relativeHeight="251661312" behindDoc="0" locked="0" layoutInCell="1" allowOverlap="1" wp14:anchorId="25A191FD" wp14:editId="426A54F3">
            <wp:simplePos x="0" y="0"/>
            <wp:positionH relativeFrom="column">
              <wp:posOffset>2665014</wp:posOffset>
            </wp:positionH>
            <wp:positionV relativeFrom="paragraph">
              <wp:posOffset>138781</wp:posOffset>
            </wp:positionV>
            <wp:extent cx="486383" cy="1531049"/>
            <wp:effectExtent l="0" t="0" r="9525" b="0"/>
            <wp:wrapNone/>
            <wp:docPr id="427" name="Bild 4" descr="Osterkerze »Auferstehung Christi«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sterkerze »Auferstehung Christi«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57" r="35013" b="3527"/>
                    <a:stretch/>
                  </pic:blipFill>
                  <pic:spPr bwMode="auto">
                    <a:xfrm>
                      <a:off x="0" y="0"/>
                      <a:ext cx="486833" cy="15324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9DD">
        <w:rPr>
          <w:rFonts w:ascii="Roboto" w:eastAsia="Calibri" w:hAnsi="Roboto" w:cs="Arial"/>
          <w:noProof/>
          <w:color w:val="2962FF"/>
          <w:sz w:val="28"/>
          <w:szCs w:val="28"/>
          <w:lang w:eastAsia="de-AT"/>
        </w:rPr>
        <w:drawing>
          <wp:anchor distT="0" distB="0" distL="114300" distR="114300" simplePos="0" relativeHeight="251660288" behindDoc="1" locked="0" layoutInCell="1" allowOverlap="1" wp14:anchorId="0449D768" wp14:editId="1FD95E31">
            <wp:simplePos x="0" y="0"/>
            <wp:positionH relativeFrom="column">
              <wp:posOffset>328930</wp:posOffset>
            </wp:positionH>
            <wp:positionV relativeFrom="paragraph">
              <wp:posOffset>22225</wp:posOffset>
            </wp:positionV>
            <wp:extent cx="2334260" cy="1679575"/>
            <wp:effectExtent l="0" t="0" r="8890" b="0"/>
            <wp:wrapNone/>
            <wp:docPr id="420" name="Bild 2" descr="Lichtfeier und Erleuchtung während der Osternacht – ZENIT – Deutsch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chtfeier und Erleuchtung während der Osternacht – ZENIT – Deutsch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60" cy="1679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28"/>
          <w:szCs w:val="28"/>
          <w:lang w:val="de-DE" w:eastAsia="de-DE"/>
        </w:rPr>
      </w:pPr>
      <w:r w:rsidRPr="002539DD">
        <w:rPr>
          <w:rFonts w:ascii="Comic Sans MS" w:eastAsia="Calibri" w:hAnsi="Comic Sans MS" w:cs="Arial"/>
          <w:sz w:val="28"/>
          <w:szCs w:val="28"/>
          <w:lang w:val="de-DE" w:eastAsia="de-DE"/>
        </w:rPr>
        <w:t xml:space="preserve">Im Namen des Vaters –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28"/>
          <w:szCs w:val="28"/>
          <w:lang w:val="de-DE" w:eastAsia="de-DE"/>
        </w:rPr>
      </w:pPr>
      <w:r w:rsidRPr="002539DD">
        <w:rPr>
          <w:rFonts w:ascii="Comic Sans MS" w:eastAsia="Calibri" w:hAnsi="Comic Sans MS" w:cs="Arial"/>
          <w:sz w:val="28"/>
          <w:szCs w:val="28"/>
          <w:lang w:val="de-DE" w:eastAsia="de-DE"/>
        </w:rPr>
        <w:t>und des Sohnes –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28"/>
          <w:szCs w:val="28"/>
          <w:lang w:val="de-DE" w:eastAsia="de-DE"/>
        </w:rPr>
      </w:pPr>
      <w:r w:rsidRPr="002539DD">
        <w:rPr>
          <w:rFonts w:ascii="Comic Sans MS" w:eastAsia="Calibri" w:hAnsi="Comic Sans MS" w:cs="Arial"/>
          <w:sz w:val="28"/>
          <w:szCs w:val="28"/>
          <w:lang w:val="de-DE" w:eastAsia="de-DE"/>
        </w:rPr>
        <w:t xml:space="preserve">und des Heiligen Geistes.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28"/>
          <w:szCs w:val="28"/>
          <w:lang w:val="de-DE" w:eastAsia="de-DE"/>
        </w:rPr>
      </w:pPr>
      <w:r w:rsidRPr="002539DD">
        <w:rPr>
          <w:rFonts w:ascii="Comic Sans MS" w:eastAsia="Calibri" w:hAnsi="Comic Sans MS" w:cs="Arial"/>
          <w:sz w:val="28"/>
          <w:szCs w:val="28"/>
          <w:lang w:val="de-DE" w:eastAsia="de-DE"/>
        </w:rPr>
        <w:t>Amen.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2539DD" w:rsidRPr="002539DD" w:rsidRDefault="002539DD" w:rsidP="002539DD">
      <w:pPr>
        <w:spacing w:after="0" w:line="240" w:lineRule="auto"/>
        <w:rPr>
          <w:rFonts w:ascii="Roboto" w:eastAsia="Calibri" w:hAnsi="Roboto" w:cs="Arial"/>
          <w:noProof/>
          <w:color w:val="2962FF"/>
          <w:sz w:val="24"/>
          <w:szCs w:val="24"/>
          <w:lang w:eastAsia="de-AT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2336" behindDoc="1" locked="0" layoutInCell="1" allowOverlap="1" wp14:anchorId="70FF341F" wp14:editId="097F7D8E">
            <wp:simplePos x="0" y="0"/>
            <wp:positionH relativeFrom="column">
              <wp:posOffset>145550</wp:posOffset>
            </wp:positionH>
            <wp:positionV relativeFrom="paragraph">
              <wp:posOffset>-277224</wp:posOffset>
            </wp:positionV>
            <wp:extent cx="2916553" cy="2188724"/>
            <wp:effectExtent l="0" t="0" r="0" b="2540"/>
            <wp:wrapNone/>
            <wp:docPr id="428" name="Grafik 428" descr="C:\Users\ingri\Documents\Eggidius &amp; Egginie\Fotos , Bilder, Anleitungen\Handyfotos\Sonnengruß\20200330_151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gri\Documents\Eggidius &amp; Egginie\Fotos , Bilder, Anleitungen\Handyfotos\Sonnengruß\20200330_1517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50" cy="21954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 xml:space="preserve">Vater unser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>im Himmel –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3360" behindDoc="1" locked="0" layoutInCell="1" allowOverlap="1" wp14:anchorId="7B006076" wp14:editId="588191B1">
            <wp:simplePos x="0" y="0"/>
            <wp:positionH relativeFrom="column">
              <wp:posOffset>150495</wp:posOffset>
            </wp:positionH>
            <wp:positionV relativeFrom="paragraph">
              <wp:posOffset>65459</wp:posOffset>
            </wp:positionV>
            <wp:extent cx="2947035" cy="2211705"/>
            <wp:effectExtent l="0" t="0" r="5715" b="0"/>
            <wp:wrapNone/>
            <wp:docPr id="429" name="Grafik 429" descr="C:\Users\ingri\Documents\Eggidius &amp; Egginie\Fotos , Bilder, Anleitungen\Handyfotos\Sonnengruß\20200330_15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gri\Documents\Eggidius &amp; Egginie\Fotos , Bilder, Anleitungen\Handyfotos\Sonnengruß\20200330_15175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035" cy="2211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ab/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 xml:space="preserve">geheiligt werde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>dein Name -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center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4384" behindDoc="1" locked="0" layoutInCell="1" allowOverlap="1" wp14:anchorId="7DBF12D5" wp14:editId="264265EC">
            <wp:simplePos x="0" y="0"/>
            <wp:positionH relativeFrom="column">
              <wp:posOffset>133857</wp:posOffset>
            </wp:positionH>
            <wp:positionV relativeFrom="paragraph">
              <wp:posOffset>66763</wp:posOffset>
            </wp:positionV>
            <wp:extent cx="2961657" cy="2222938"/>
            <wp:effectExtent l="0" t="0" r="0" b="6350"/>
            <wp:wrapNone/>
            <wp:docPr id="430" name="Grafik 430" descr="C:\Users\ingri\Documents\Eggidius &amp; Egginie\Fotos , Bilder, Anleitungen\Handyfotos\Sonnengruß\20200330_151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gri\Documents\Eggidius &amp; Egginie\Fotos , Bilder, Anleitungen\Handyfotos\Sonnengruß\20200330_1518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1" cy="22305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>dein Reich komme –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5408" behindDoc="1" locked="0" layoutInCell="1" allowOverlap="1" wp14:anchorId="5C4CE1FA" wp14:editId="0C862C75">
            <wp:simplePos x="0" y="0"/>
            <wp:positionH relativeFrom="column">
              <wp:posOffset>149575</wp:posOffset>
            </wp:positionH>
            <wp:positionV relativeFrom="paragraph">
              <wp:posOffset>160793</wp:posOffset>
            </wp:positionV>
            <wp:extent cx="2948152" cy="2102961"/>
            <wp:effectExtent l="0" t="0" r="5080" b="0"/>
            <wp:wrapNone/>
            <wp:docPr id="431" name="Grafik 431" descr="C:\Users\ingri\Documents\Eggidius &amp; Egginie\Fotos , Bilder, Anleitungen\Handyfotos\Sonnengruß\20200330_151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gri\Documents\Eggidius &amp; Egginie\Fotos , Bilder, Anleitungen\Handyfotos\Sonnengruß\20200330_1518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6" r="2092" b="9941"/>
                    <a:stretch/>
                  </pic:blipFill>
                  <pic:spPr bwMode="auto">
                    <a:xfrm>
                      <a:off x="0" y="0"/>
                      <a:ext cx="2952163" cy="2105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 xml:space="preserve">dein Wille geschehe –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6432" behindDoc="1" locked="0" layoutInCell="1" allowOverlap="1" wp14:anchorId="126448EB" wp14:editId="2C4E0CA1">
            <wp:simplePos x="0" y="0"/>
            <wp:positionH relativeFrom="column">
              <wp:posOffset>464470</wp:posOffset>
            </wp:positionH>
            <wp:positionV relativeFrom="paragraph">
              <wp:posOffset>-300246</wp:posOffset>
            </wp:positionV>
            <wp:extent cx="2797588" cy="2100632"/>
            <wp:effectExtent l="0" t="0" r="3175" b="0"/>
            <wp:wrapNone/>
            <wp:docPr id="432" name="Grafik 432" descr="C:\Users\ingri\Documents\Eggidius &amp; Egginie\Fotos , Bilder, Anleitungen\Handyfotos\Sonnengruß\20200330_151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ngri\Documents\Eggidius &amp; Egginie\Fotos , Bilder, Anleitungen\Handyfotos\Sonnengruß\20200330_1518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588" cy="21006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 xml:space="preserve">wie im Himmel –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7456" behindDoc="1" locked="0" layoutInCell="1" allowOverlap="1" wp14:anchorId="49474B3D" wp14:editId="4F1E3954">
            <wp:simplePos x="0" y="0"/>
            <wp:positionH relativeFrom="column">
              <wp:posOffset>464185</wp:posOffset>
            </wp:positionH>
            <wp:positionV relativeFrom="paragraph">
              <wp:posOffset>227965</wp:posOffset>
            </wp:positionV>
            <wp:extent cx="2821940" cy="2118995"/>
            <wp:effectExtent l="0" t="0" r="0" b="0"/>
            <wp:wrapNone/>
            <wp:docPr id="433" name="Grafik 433" descr="C:\Users\ingri\Documents\Eggidius &amp; Egginie\Fotos , Bilder, Anleitungen\Handyfotos\Sonnengruß\20200330_1518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ngri\Documents\Eggidius &amp; Egginie\Fotos , Bilder, Anleitungen\Handyfotos\Sonnengruß\20200330_1518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2118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>so auf Erden.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73600" behindDoc="1" locked="0" layoutInCell="1" allowOverlap="1" wp14:anchorId="558A2102" wp14:editId="2F212D3C">
            <wp:simplePos x="0" y="0"/>
            <wp:positionH relativeFrom="column">
              <wp:posOffset>464886</wp:posOffset>
            </wp:positionH>
            <wp:positionV relativeFrom="paragraph">
              <wp:posOffset>117519</wp:posOffset>
            </wp:positionV>
            <wp:extent cx="2885089" cy="2175641"/>
            <wp:effectExtent l="0" t="0" r="0" b="0"/>
            <wp:wrapNone/>
            <wp:docPr id="440" name="Grafik 440" descr="C:\Users\ingri\Documents\Eggidius &amp; Egginie\Fotos , Bilder, Anleitungen\Handyfotos\Sonnengruß\20200330_160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ngri\Documents\Eggidius &amp; Egginie\Fotos , Bilder, Anleitungen\Handyfotos\Sonnengruß\20200330_1608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10" t="6994" r="10734" b="11287"/>
                    <a:stretch/>
                  </pic:blipFill>
                  <pic:spPr bwMode="auto">
                    <a:xfrm>
                      <a:off x="0" y="0"/>
                      <a:ext cx="2886560" cy="2176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val="de-DE" w:eastAsia="de-DE"/>
        </w:rPr>
      </w:pPr>
    </w:p>
    <w:p w:rsidR="002539DD" w:rsidRPr="002539DD" w:rsidRDefault="002539DD" w:rsidP="002539DD">
      <w:pPr>
        <w:tabs>
          <w:tab w:val="center" w:pos="4394"/>
          <w:tab w:val="right" w:pos="8788"/>
        </w:tabs>
        <w:spacing w:after="0" w:line="240" w:lineRule="auto"/>
        <w:rPr>
          <w:rFonts w:ascii="Comic Sans MS" w:eastAsia="Calibri" w:hAnsi="Comic Sans MS" w:cs="Arial"/>
          <w:sz w:val="36"/>
          <w:szCs w:val="36"/>
          <w:lang w:val="de-DE"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ab/>
      </w:r>
      <w:r w:rsidRPr="002539DD">
        <w:rPr>
          <w:rFonts w:ascii="Comic Sans MS" w:eastAsia="Calibri" w:hAnsi="Comic Sans MS" w:cs="Arial"/>
          <w:sz w:val="36"/>
          <w:szCs w:val="36"/>
          <w:lang w:val="de-DE" w:eastAsia="de-DE"/>
        </w:rPr>
        <w:tab/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Unser tägliches Brot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>gib uns heute –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8480" behindDoc="1" locked="0" layoutInCell="1" allowOverlap="1" wp14:anchorId="26D112AB" wp14:editId="3DC5E29E">
            <wp:simplePos x="0" y="0"/>
            <wp:positionH relativeFrom="column">
              <wp:posOffset>442130</wp:posOffset>
            </wp:positionH>
            <wp:positionV relativeFrom="paragraph">
              <wp:posOffset>182245</wp:posOffset>
            </wp:positionV>
            <wp:extent cx="2948152" cy="2213779"/>
            <wp:effectExtent l="0" t="0" r="5080" b="0"/>
            <wp:wrapNone/>
            <wp:docPr id="435" name="Grafik 435" descr="C:\Users\ingri\Documents\Eggidius &amp; Egginie\Fotos , Bilder, Anleitungen\Handyfotos\Sonnengruß\20200330_151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ngri\Documents\Eggidius &amp; Egginie\Fotos , Bilder, Anleitungen\Handyfotos\Sonnengruß\20200330_1519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152" cy="2213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und vergib uns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>unsere Schuld –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69504" behindDoc="1" locked="0" layoutInCell="1" allowOverlap="1" wp14:anchorId="6B939F96" wp14:editId="195E35AE">
            <wp:simplePos x="0" y="0"/>
            <wp:positionH relativeFrom="column">
              <wp:posOffset>54610</wp:posOffset>
            </wp:positionH>
            <wp:positionV relativeFrom="paragraph">
              <wp:posOffset>-222031</wp:posOffset>
            </wp:positionV>
            <wp:extent cx="2827698" cy="2123240"/>
            <wp:effectExtent l="0" t="0" r="0" b="0"/>
            <wp:wrapNone/>
            <wp:docPr id="436" name="Grafik 436" descr="C:\Users\ingri\Documents\Eggidius &amp; Egginie\Fotos , Bilder, Anleitungen\Handyfotos\Sonnengruß\20200330_15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ngri\Documents\Eggidius &amp; Egginie\Fotos , Bilder, Anleitungen\Handyfotos\Sonnengruß\20200330_1519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98" cy="2123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wie auch wir vergeben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unseren Schuldigern –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70528" behindDoc="1" locked="0" layoutInCell="1" allowOverlap="1" wp14:anchorId="4E3E152C" wp14:editId="3EBF2555">
            <wp:simplePos x="0" y="0"/>
            <wp:positionH relativeFrom="column">
              <wp:posOffset>133350</wp:posOffset>
            </wp:positionH>
            <wp:positionV relativeFrom="paragraph">
              <wp:posOffset>26166</wp:posOffset>
            </wp:positionV>
            <wp:extent cx="2822027" cy="2144110"/>
            <wp:effectExtent l="0" t="0" r="0" b="8890"/>
            <wp:wrapNone/>
            <wp:docPr id="437" name="Grafik 437" descr="C:\Users\ingri\Documents\Eggidius &amp; Egginie\Fotos , Bilder, Anleitungen\Handyfotos\Sonnengruß\20200330_151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ingri\Documents\Eggidius &amp; Egginie\Fotos , Bilder, Anleitungen\Handyfotos\Sonnengruß\20200330_1519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2" r="7345"/>
                    <a:stretch/>
                  </pic:blipFill>
                  <pic:spPr bwMode="auto">
                    <a:xfrm>
                      <a:off x="0" y="0"/>
                      <a:ext cx="2822027" cy="2144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und führe uns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>nicht in Versuchung –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71552" behindDoc="1" locked="0" layoutInCell="1" allowOverlap="1" wp14:anchorId="4607FA61" wp14:editId="3B1D4689">
            <wp:simplePos x="0" y="0"/>
            <wp:positionH relativeFrom="column">
              <wp:posOffset>133810</wp:posOffset>
            </wp:positionH>
            <wp:positionV relativeFrom="paragraph">
              <wp:posOffset>259408</wp:posOffset>
            </wp:positionV>
            <wp:extent cx="2895903" cy="2207173"/>
            <wp:effectExtent l="0" t="0" r="0" b="3175"/>
            <wp:wrapNone/>
            <wp:docPr id="438" name="Grafik 438" descr="C:\Users\ingri\Documents\Eggidius &amp; Egginie\Fotos , Bilder, Anleitungen\Handyfotos\Sonnengruß\20200330_151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ngri\Documents\Eggidius &amp; Egginie\Fotos , Bilder, Anleitungen\Handyfotos\Sonnengruß\20200330_1519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5" r="4236"/>
                    <a:stretch/>
                  </pic:blipFill>
                  <pic:spPr bwMode="auto">
                    <a:xfrm>
                      <a:off x="0" y="0"/>
                      <a:ext cx="2894330" cy="22059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sondern erlöse uns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>von dem Bösen.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noProof/>
          <w:sz w:val="36"/>
          <w:szCs w:val="36"/>
          <w:lang w:eastAsia="de-AT"/>
        </w:rPr>
        <w:drawing>
          <wp:anchor distT="0" distB="0" distL="114300" distR="114300" simplePos="0" relativeHeight="251672576" behindDoc="1" locked="0" layoutInCell="1" allowOverlap="1" wp14:anchorId="6D27D3CD" wp14:editId="2BF55E1A">
            <wp:simplePos x="0" y="0"/>
            <wp:positionH relativeFrom="column">
              <wp:posOffset>133350</wp:posOffset>
            </wp:positionH>
            <wp:positionV relativeFrom="paragraph">
              <wp:posOffset>232410</wp:posOffset>
            </wp:positionV>
            <wp:extent cx="3018790" cy="2352675"/>
            <wp:effectExtent l="0" t="0" r="0" b="9525"/>
            <wp:wrapNone/>
            <wp:docPr id="439" name="Grafik 439" descr="C:\Users\ingri\Documents\Eggidius &amp; Egginie\Fotos , Bilder, Anleitungen\Handyfotos\Sonnengruß\20200330_151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ingri\Documents\Eggidius &amp; Egginie\Fotos , Bilder, Anleitungen\Handyfotos\Sonnengruß\20200330_1519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7" r="7344" b="7076"/>
                    <a:stretch/>
                  </pic:blipFill>
                  <pic:spPr bwMode="auto">
                    <a:xfrm>
                      <a:off x="0" y="0"/>
                      <a:ext cx="3018790" cy="2352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Denn dein ist das Reich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>und die Kraft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und die Herrlichkeit, </w:t>
      </w:r>
    </w:p>
    <w:p w:rsidR="002539DD" w:rsidRPr="002539DD" w:rsidRDefault="002539DD" w:rsidP="002539DD">
      <w:pPr>
        <w:spacing w:after="0" w:line="240" w:lineRule="auto"/>
        <w:jc w:val="right"/>
        <w:rPr>
          <w:rFonts w:ascii="Comic Sans MS" w:eastAsia="Calibri" w:hAnsi="Comic Sans MS" w:cs="Arial"/>
          <w:sz w:val="36"/>
          <w:szCs w:val="36"/>
          <w:lang w:eastAsia="de-DE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 xml:space="preserve">in Ewigkeit.                </w:t>
      </w:r>
    </w:p>
    <w:p w:rsidR="002539DD" w:rsidRPr="002539DD" w:rsidRDefault="002539DD" w:rsidP="002539DD">
      <w:pPr>
        <w:spacing w:after="0" w:line="276" w:lineRule="auto"/>
        <w:jc w:val="right"/>
        <w:rPr>
          <w:rFonts w:ascii="Comic Sans MS" w:eastAsia="Calibri" w:hAnsi="Comic Sans MS" w:cs="Arial"/>
          <w:sz w:val="24"/>
          <w:szCs w:val="24"/>
        </w:rPr>
      </w:pPr>
      <w:r w:rsidRPr="002539DD">
        <w:rPr>
          <w:rFonts w:ascii="Comic Sans MS" w:eastAsia="Calibri" w:hAnsi="Comic Sans MS" w:cs="Arial"/>
          <w:sz w:val="36"/>
          <w:szCs w:val="36"/>
          <w:lang w:eastAsia="de-DE"/>
        </w:rPr>
        <w:t>Amen!</w:t>
      </w: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2539DD" w:rsidRPr="002539DD" w:rsidRDefault="002539DD" w:rsidP="002539DD">
      <w:pPr>
        <w:spacing w:after="0" w:line="276" w:lineRule="auto"/>
        <w:rPr>
          <w:rFonts w:ascii="Comic Sans MS" w:eastAsia="Calibri" w:hAnsi="Comic Sans MS" w:cs="Arial"/>
          <w:sz w:val="24"/>
          <w:szCs w:val="24"/>
        </w:rPr>
      </w:pPr>
    </w:p>
    <w:p w:rsidR="00B349C7" w:rsidRDefault="00B349C7"/>
    <w:sectPr w:rsidR="00B349C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DD"/>
    <w:rsid w:val="002539DD"/>
    <w:rsid w:val="005476B4"/>
    <w:rsid w:val="00B34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2D4655-B418-4F25-9BC4-4F6667B5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at/imgres?imgurl=https://de.zenit.org/wp-content/uploads/2017/03/hands-1926414_1280-740x493.jpg&amp;imgrefurl=https://de.zenit.org/articles/lichtfeier-und-erleuchtung-waehrend-der-osternacht/&amp;tbnid=Y59cUHdfOLdxJM&amp;vet=12ahUKEwjU9NHcicLoAhWa7qQKHdnDBO8QMygaegQIARA8..i&amp;docid=admdX279YDP7SM&amp;w=740&amp;h=493&amp;q=Osterkerz%20Lumen%20Christi&amp;ved=2ahUKEwjU9NHcicLoAhWa7qQKHdnDBO8QMygaegQIARA8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hyperlink" Target="https://www.google.at/url?sa=i&amp;url=https://www.vivat.de/shop/osterkerze-auferstehung-christi.html&amp;psig=AOvVaw33QaK85fet8kSGfp-qsOVd&amp;ust=1585653496927000&amp;source=images&amp;cd=vfe&amp;ved=0CAIQjRxqFwoTCMDYkPuJwugCFQAAAAAdAAAAABAT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hyperlink" Target="https://www.google.at/url?sa=i&amp;url=https://www.taufkerze-kaufen.de/osterkerze/&amp;psig=AOvVaw33QaK85fet8kSGfp-qsOVd&amp;ust=1585653496927000&amp;source=images&amp;cd=vfe&amp;ved=0CAIQjRxqFwoTCMDYkPuJwugCFQAAAAAdAAAAABAa" TargetMode="Externa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33B4EAD8.dotm</Template>
  <TotalTime>0</TotalTime>
  <Pages>4</Pages>
  <Words>147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bernadette stanzenberger</dc:creator>
  <cp:keywords/>
  <dc:description/>
  <cp:lastModifiedBy>Vinzenz Wechtitsch</cp:lastModifiedBy>
  <cp:revision>2</cp:revision>
  <dcterms:created xsi:type="dcterms:W3CDTF">2020-05-28T12:54:00Z</dcterms:created>
  <dcterms:modified xsi:type="dcterms:W3CDTF">2020-05-28T12:54:00Z</dcterms:modified>
</cp:coreProperties>
</file>