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2F5" w:rsidRDefault="001E42F5">
      <w:bookmarkStart w:id="0" w:name="_GoBack"/>
      <w:r>
        <w:rPr>
          <w:noProof/>
          <w:lang w:val="de-AT" w:eastAsia="de-A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98</wp:posOffset>
            </wp:positionV>
            <wp:extent cx="7528560" cy="10353675"/>
            <wp:effectExtent l="0" t="0" r="0" b="0"/>
            <wp:wrapTight wrapText="bothSides">
              <wp:wrapPolygon edited="0">
                <wp:start x="0" y="0"/>
                <wp:lineTo x="0" y="21540"/>
                <wp:lineTo x="21534" y="21540"/>
                <wp:lineTo x="21534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077" cy="10365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2623A" w:rsidRDefault="001E42F5">
      <w:r>
        <w:rPr>
          <w:noProof/>
          <w:lang w:val="de-AT" w:eastAsia="de-AT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112</wp:posOffset>
            </wp:positionV>
            <wp:extent cx="7540283" cy="10369438"/>
            <wp:effectExtent l="0" t="0" r="3810" b="0"/>
            <wp:wrapTight wrapText="bothSides">
              <wp:wrapPolygon edited="0">
                <wp:start x="0" y="0"/>
                <wp:lineTo x="0" y="21548"/>
                <wp:lineTo x="21556" y="21548"/>
                <wp:lineTo x="21556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0283" cy="10369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623A" w:rsidSect="001E42F5">
      <w:pgSz w:w="11906" w:h="16838"/>
      <w:pgMar w:top="28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2F5"/>
    <w:rsid w:val="001E42F5"/>
    <w:rsid w:val="0032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81EAF8-F7A8-4972-B963-AA80D7E21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FDBA960A.dotm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Vinzenz Wechtitsch</dc:creator>
  <cp:keywords/>
  <dc:description/>
  <cp:lastModifiedBy>Vinzenz Wechtitsch</cp:lastModifiedBy>
  <cp:revision>1</cp:revision>
  <dcterms:created xsi:type="dcterms:W3CDTF">2020-04-29T12:23:00Z</dcterms:created>
  <dcterms:modified xsi:type="dcterms:W3CDTF">2020-04-29T12:25:00Z</dcterms:modified>
</cp:coreProperties>
</file>