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5DA00A" w14:textId="10571D3B" w:rsidR="00E67D5F" w:rsidRPr="00D158AC" w:rsidRDefault="00E67D5F" w:rsidP="00E67D5F">
      <w:pPr>
        <w:pBdr>
          <w:top w:val="single" w:sz="4" w:space="1" w:color="auto"/>
          <w:left w:val="single" w:sz="4" w:space="4" w:color="auto"/>
          <w:bottom w:val="single" w:sz="4" w:space="1" w:color="auto"/>
          <w:right w:val="single" w:sz="4" w:space="4" w:color="auto"/>
        </w:pBdr>
        <w:jc w:val="center"/>
        <w:rPr>
          <w:b/>
          <w:bCs/>
          <w:color w:val="00B050"/>
          <w:sz w:val="72"/>
          <w:szCs w:val="72"/>
        </w:rPr>
      </w:pPr>
      <w:bookmarkStart w:id="0" w:name="_GoBack"/>
      <w:bookmarkEnd w:id="0"/>
      <w:r>
        <w:rPr>
          <w:b/>
          <w:bCs/>
          <w:color w:val="00B050"/>
          <w:sz w:val="72"/>
          <w:szCs w:val="72"/>
        </w:rPr>
        <w:t>Religion</w:t>
      </w:r>
      <w:r w:rsidRPr="00D158AC">
        <w:rPr>
          <w:b/>
          <w:bCs/>
          <w:color w:val="00B050"/>
          <w:sz w:val="72"/>
          <w:szCs w:val="72"/>
        </w:rPr>
        <w:t xml:space="preserve"> – </w:t>
      </w:r>
      <w:r>
        <w:rPr>
          <w:b/>
          <w:bCs/>
          <w:color w:val="00B050"/>
          <w:sz w:val="72"/>
          <w:szCs w:val="72"/>
        </w:rPr>
        <w:t>1</w:t>
      </w:r>
      <w:r w:rsidR="00A71B36">
        <w:rPr>
          <w:b/>
          <w:bCs/>
          <w:color w:val="00B050"/>
          <w:sz w:val="72"/>
          <w:szCs w:val="72"/>
        </w:rPr>
        <w:t>a</w:t>
      </w:r>
      <w:r>
        <w:rPr>
          <w:b/>
          <w:bCs/>
          <w:color w:val="00B050"/>
          <w:sz w:val="72"/>
          <w:szCs w:val="72"/>
        </w:rPr>
        <w:t>b</w:t>
      </w:r>
    </w:p>
    <w:p w14:paraId="38D168FD" w14:textId="77777777" w:rsidR="00E67D5F" w:rsidRDefault="00E67D5F" w:rsidP="00E67D5F">
      <w:pPr>
        <w:jc w:val="center"/>
        <w:rPr>
          <w:sz w:val="28"/>
          <w:szCs w:val="28"/>
        </w:rPr>
      </w:pPr>
    </w:p>
    <w:p w14:paraId="54B58514" w14:textId="77777777" w:rsidR="00E67D5F" w:rsidRPr="00EE12DA" w:rsidRDefault="00E67D5F" w:rsidP="00E67D5F">
      <w:pPr>
        <w:jc w:val="center"/>
        <w:rPr>
          <w:b/>
          <w:bCs/>
          <w:sz w:val="28"/>
          <w:szCs w:val="28"/>
        </w:rPr>
      </w:pPr>
      <w:r w:rsidRPr="00EE12DA">
        <w:rPr>
          <w:b/>
          <w:bCs/>
          <w:sz w:val="28"/>
          <w:szCs w:val="28"/>
        </w:rPr>
        <w:t>Hallo meine Lieben!</w:t>
      </w:r>
    </w:p>
    <w:p w14:paraId="52BF41EE" w14:textId="77777777" w:rsidR="00306A63" w:rsidRPr="00EE12DA" w:rsidRDefault="00E67D5F" w:rsidP="00E67D5F">
      <w:pPr>
        <w:rPr>
          <w:sz w:val="28"/>
          <w:szCs w:val="28"/>
        </w:rPr>
      </w:pPr>
      <w:r w:rsidRPr="00EE12DA">
        <w:rPr>
          <w:sz w:val="28"/>
          <w:szCs w:val="28"/>
        </w:rPr>
        <w:t>Die Zeit zu Hause ist jetzt schon sehr lange. Trotzdem hoffe ich, dass ihr eine schöne Karwoche und gesegnete Ostern mit euren Familien verbringen konntet.</w:t>
      </w:r>
    </w:p>
    <w:p w14:paraId="0E51365C" w14:textId="2A1D5AA3" w:rsidR="00E67D5F" w:rsidRPr="00EE12DA" w:rsidRDefault="00E67D5F" w:rsidP="00E67D5F">
      <w:pPr>
        <w:rPr>
          <w:sz w:val="28"/>
          <w:szCs w:val="28"/>
        </w:rPr>
      </w:pPr>
      <w:r w:rsidRPr="00EE12DA">
        <w:rPr>
          <w:sz w:val="28"/>
          <w:szCs w:val="28"/>
        </w:rPr>
        <w:t xml:space="preserve">Ostern </w:t>
      </w:r>
      <w:r w:rsidR="002F2BF7" w:rsidRPr="00EE12DA">
        <w:rPr>
          <w:sz w:val="28"/>
          <w:szCs w:val="28"/>
        </w:rPr>
        <w:t xml:space="preserve">- </w:t>
      </w:r>
      <w:r w:rsidRPr="00EE12DA">
        <w:rPr>
          <w:sz w:val="28"/>
          <w:szCs w:val="28"/>
        </w:rPr>
        <w:t>das Fest der Auferstehung! Gerade in dieser schwierigen Zeit hat uns Gott gezeigt</w:t>
      </w:r>
      <w:r w:rsidR="002F2BF7" w:rsidRPr="00EE12DA">
        <w:rPr>
          <w:sz w:val="28"/>
          <w:szCs w:val="28"/>
        </w:rPr>
        <w:t>,</w:t>
      </w:r>
      <w:r w:rsidRPr="00EE12DA">
        <w:rPr>
          <w:sz w:val="28"/>
          <w:szCs w:val="28"/>
        </w:rPr>
        <w:t xml:space="preserve"> am Ende wird alles gut! Die Liebe besiegt jeden Hass und den Tod. Auch der Frühling zeigt uns, dass das Sterben im Winter vom neuen Leben erfüllt wird</w:t>
      </w:r>
      <w:r w:rsidR="00735A8D" w:rsidRPr="00EE12DA">
        <w:rPr>
          <w:sz w:val="28"/>
          <w:szCs w:val="28"/>
        </w:rPr>
        <w:t>.</w:t>
      </w:r>
    </w:p>
    <w:p w14:paraId="5C9F144D" w14:textId="77777777" w:rsidR="00E67D5F" w:rsidRPr="00EE12DA" w:rsidRDefault="00E67D5F" w:rsidP="00E67D5F">
      <w:pPr>
        <w:rPr>
          <w:sz w:val="28"/>
          <w:szCs w:val="28"/>
        </w:rPr>
      </w:pPr>
      <w:r w:rsidRPr="00EE12DA">
        <w:rPr>
          <w:sz w:val="28"/>
          <w:szCs w:val="28"/>
        </w:rPr>
        <w:t>So wünsche ich euch vom Herzen den Glauben an den Gott des Lebens. Getraue dich ruhig im Herzen mit ihm zu sprechen. Gott versteht jede Angst, jede Hoffnung und jedes Leben!</w:t>
      </w:r>
    </w:p>
    <w:p w14:paraId="5DDAC69B" w14:textId="77777777" w:rsidR="00735A8D" w:rsidRPr="00EE12DA" w:rsidRDefault="00735A8D" w:rsidP="00E67D5F">
      <w:pPr>
        <w:rPr>
          <w:sz w:val="28"/>
          <w:szCs w:val="28"/>
        </w:rPr>
      </w:pPr>
      <w:r w:rsidRPr="00EE12DA">
        <w:rPr>
          <w:sz w:val="28"/>
          <w:szCs w:val="28"/>
        </w:rPr>
        <w:tab/>
      </w:r>
      <w:r w:rsidRPr="00EE12DA">
        <w:rPr>
          <w:sz w:val="28"/>
          <w:szCs w:val="28"/>
        </w:rPr>
        <w:tab/>
      </w:r>
      <w:r w:rsidRPr="00EE12DA">
        <w:rPr>
          <w:sz w:val="28"/>
          <w:szCs w:val="28"/>
        </w:rPr>
        <w:tab/>
      </w:r>
      <w:r w:rsidRPr="00EE12DA">
        <w:rPr>
          <w:sz w:val="28"/>
          <w:szCs w:val="28"/>
        </w:rPr>
        <w:tab/>
        <w:t>So wünsche ich euch noch eine schöne Zeit zu Hause.</w:t>
      </w:r>
    </w:p>
    <w:p w14:paraId="2D021315" w14:textId="2D641A09" w:rsidR="00735A8D" w:rsidRPr="00EE12DA" w:rsidRDefault="00735A8D" w:rsidP="00E67D5F">
      <w:pPr>
        <w:rPr>
          <w:sz w:val="28"/>
          <w:szCs w:val="28"/>
        </w:rPr>
      </w:pPr>
      <w:r w:rsidRPr="00EE12DA">
        <w:rPr>
          <w:sz w:val="28"/>
          <w:szCs w:val="28"/>
        </w:rPr>
        <w:tab/>
      </w:r>
      <w:r w:rsidRPr="00EE12DA">
        <w:rPr>
          <w:sz w:val="28"/>
          <w:szCs w:val="28"/>
        </w:rPr>
        <w:tab/>
      </w:r>
      <w:r w:rsidRPr="00EE12DA">
        <w:rPr>
          <w:sz w:val="28"/>
          <w:szCs w:val="28"/>
        </w:rPr>
        <w:tab/>
      </w:r>
      <w:r w:rsidRPr="00EE12DA">
        <w:rPr>
          <w:sz w:val="28"/>
          <w:szCs w:val="28"/>
        </w:rPr>
        <w:tab/>
        <w:t>Hoffentlich bis bald und liebe Grüße Inge Painer</w:t>
      </w:r>
    </w:p>
    <w:p w14:paraId="74479A9E" w14:textId="77777777" w:rsidR="00B4717B" w:rsidRDefault="00B4717B" w:rsidP="00E67D5F"/>
    <w:p w14:paraId="74AAAC06" w14:textId="49F4EC19" w:rsidR="00BE0EAD" w:rsidRDefault="00C12DCB" w:rsidP="00C12DCB">
      <w:pPr>
        <w:jc w:val="center"/>
      </w:pPr>
      <w:r>
        <w:rPr>
          <w:noProof/>
          <w:lang w:eastAsia="de-AT"/>
        </w:rPr>
        <w:drawing>
          <wp:inline distT="0" distB="0" distL="0" distR="0" wp14:anchorId="55C1A8D7" wp14:editId="20FBE73A">
            <wp:extent cx="4585912" cy="3119284"/>
            <wp:effectExtent l="0" t="0" r="5715" b="508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31230" cy="3150109"/>
                    </a:xfrm>
                    <a:prstGeom prst="rect">
                      <a:avLst/>
                    </a:prstGeom>
                    <a:noFill/>
                    <a:ln>
                      <a:noFill/>
                    </a:ln>
                  </pic:spPr>
                </pic:pic>
              </a:graphicData>
            </a:graphic>
          </wp:inline>
        </w:drawing>
      </w:r>
    </w:p>
    <w:p w14:paraId="54124556" w14:textId="5BFACE4E" w:rsidR="00B4717B" w:rsidRDefault="00B4717B" w:rsidP="00C12DCB">
      <w:pPr>
        <w:jc w:val="center"/>
      </w:pPr>
    </w:p>
    <w:p w14:paraId="58C48C00" w14:textId="0A96B78F" w:rsidR="00C12DCB" w:rsidRDefault="00C12DCB" w:rsidP="00E67D5F"/>
    <w:p w14:paraId="530CA351" w14:textId="77777777" w:rsidR="00EE12DA" w:rsidRDefault="00EE12DA" w:rsidP="00E67D5F"/>
    <w:p w14:paraId="25D2E566" w14:textId="77777777" w:rsidR="00C12DCB" w:rsidRPr="00EE12DA" w:rsidRDefault="00C12DCB" w:rsidP="00C12DCB">
      <w:pPr>
        <w:pBdr>
          <w:top w:val="single" w:sz="4" w:space="1" w:color="auto"/>
          <w:left w:val="single" w:sz="4" w:space="4" w:color="auto"/>
          <w:bottom w:val="single" w:sz="4" w:space="1" w:color="auto"/>
          <w:right w:val="single" w:sz="4" w:space="4" w:color="auto"/>
        </w:pBdr>
        <w:jc w:val="center"/>
        <w:rPr>
          <w:color w:val="FF0000"/>
          <w:sz w:val="28"/>
          <w:szCs w:val="28"/>
        </w:rPr>
      </w:pPr>
      <w:r w:rsidRPr="00EE12DA">
        <w:rPr>
          <w:b/>
          <w:bCs/>
          <w:color w:val="FF0000"/>
          <w:sz w:val="28"/>
          <w:szCs w:val="28"/>
        </w:rPr>
        <w:lastRenderedPageBreak/>
        <w:t>Spieletipp:</w:t>
      </w:r>
      <w:r w:rsidRPr="00EE12DA">
        <w:rPr>
          <w:color w:val="FF0000"/>
          <w:sz w:val="28"/>
          <w:szCs w:val="28"/>
        </w:rPr>
        <w:t xml:space="preserve"> Lade dir auf dein Handy die gratis App „</w:t>
      </w:r>
      <w:proofErr w:type="spellStart"/>
      <w:r w:rsidRPr="00EE12DA">
        <w:rPr>
          <w:color w:val="FF0000"/>
          <w:sz w:val="28"/>
          <w:szCs w:val="28"/>
        </w:rPr>
        <w:t>reli.check</w:t>
      </w:r>
      <w:proofErr w:type="spellEnd"/>
      <w:r w:rsidRPr="00EE12DA">
        <w:rPr>
          <w:color w:val="FF0000"/>
          <w:sz w:val="28"/>
          <w:szCs w:val="28"/>
        </w:rPr>
        <w:t>“!!</w:t>
      </w:r>
    </w:p>
    <w:p w14:paraId="1D2857D3" w14:textId="19D617E6" w:rsidR="00C12DCB" w:rsidRPr="00C12DCB" w:rsidRDefault="00C12DCB" w:rsidP="00C12DCB">
      <w:pPr>
        <w:pBdr>
          <w:top w:val="single" w:sz="4" w:space="1" w:color="auto"/>
          <w:left w:val="single" w:sz="4" w:space="4" w:color="auto"/>
          <w:bottom w:val="single" w:sz="4" w:space="1" w:color="auto"/>
          <w:right w:val="single" w:sz="4" w:space="4" w:color="auto"/>
        </w:pBdr>
        <w:jc w:val="center"/>
        <w:rPr>
          <w:color w:val="FF0000"/>
        </w:rPr>
      </w:pPr>
      <w:r w:rsidRPr="00EE12DA">
        <w:rPr>
          <w:color w:val="FF0000"/>
          <w:sz w:val="28"/>
          <w:szCs w:val="28"/>
        </w:rPr>
        <w:t>Da kannst</w:t>
      </w:r>
      <w:r w:rsidRPr="00C12DCB">
        <w:rPr>
          <w:color w:val="FF0000"/>
        </w:rPr>
        <w:t xml:space="preserve"> du spielerisch dein Wissen testen. Viel Spaß!</w:t>
      </w:r>
    </w:p>
    <w:p w14:paraId="281030B1" w14:textId="1028BB9D" w:rsidR="00C12DCB" w:rsidRDefault="00C12DCB" w:rsidP="00E67D5F"/>
    <w:p w14:paraId="2B7E4DF4" w14:textId="77777777" w:rsidR="00C12DCB" w:rsidRDefault="00C12DCB" w:rsidP="00E67D5F"/>
    <w:p w14:paraId="449E0B09" w14:textId="7E1A431D" w:rsidR="00BE0EAD" w:rsidRDefault="00BE0EAD" w:rsidP="00E67D5F"/>
    <w:p w14:paraId="76F28F84" w14:textId="1D20E83B" w:rsidR="00771063" w:rsidRDefault="00771063" w:rsidP="00771063">
      <w:pPr>
        <w:pBdr>
          <w:top w:val="single" w:sz="4" w:space="1" w:color="auto"/>
          <w:left w:val="single" w:sz="4" w:space="4" w:color="auto"/>
          <w:bottom w:val="single" w:sz="4" w:space="1" w:color="auto"/>
          <w:right w:val="single" w:sz="4" w:space="4" w:color="auto"/>
        </w:pBdr>
        <w:jc w:val="center"/>
        <w:rPr>
          <w:b/>
          <w:bCs/>
          <w:color w:val="C00000"/>
          <w:sz w:val="32"/>
          <w:szCs w:val="32"/>
        </w:rPr>
      </w:pPr>
      <w:r>
        <w:rPr>
          <w:b/>
          <w:bCs/>
          <w:color w:val="C00000"/>
          <w:sz w:val="32"/>
          <w:szCs w:val="32"/>
        </w:rPr>
        <w:t xml:space="preserve">RU-Aufgabe: „Biblische Geschichte von den </w:t>
      </w:r>
      <w:proofErr w:type="spellStart"/>
      <w:r>
        <w:rPr>
          <w:b/>
          <w:bCs/>
          <w:color w:val="C00000"/>
          <w:sz w:val="32"/>
          <w:szCs w:val="32"/>
        </w:rPr>
        <w:t>Emmausjüngern</w:t>
      </w:r>
      <w:proofErr w:type="spellEnd"/>
      <w:r>
        <w:rPr>
          <w:b/>
          <w:bCs/>
          <w:color w:val="C00000"/>
          <w:sz w:val="32"/>
          <w:szCs w:val="32"/>
        </w:rPr>
        <w:t>“</w:t>
      </w:r>
    </w:p>
    <w:p w14:paraId="5278C319" w14:textId="77777777" w:rsidR="00771063" w:rsidRDefault="00771063" w:rsidP="00771063">
      <w:pPr>
        <w:rPr>
          <w:b/>
          <w:bCs/>
          <w:sz w:val="28"/>
          <w:szCs w:val="28"/>
        </w:rPr>
      </w:pPr>
    </w:p>
    <w:p w14:paraId="4CCEBF90" w14:textId="77777777" w:rsidR="00771063" w:rsidRDefault="00771063" w:rsidP="00771063">
      <w:pPr>
        <w:rPr>
          <w:b/>
          <w:bCs/>
          <w:sz w:val="28"/>
          <w:szCs w:val="28"/>
        </w:rPr>
      </w:pPr>
      <w:r>
        <w:rPr>
          <w:b/>
          <w:bCs/>
          <w:sz w:val="28"/>
          <w:szCs w:val="28"/>
        </w:rPr>
        <w:t xml:space="preserve">Arbeitsanleitung: </w:t>
      </w:r>
    </w:p>
    <w:p w14:paraId="49570CA2" w14:textId="5E62D0A4" w:rsidR="00771063" w:rsidRPr="00EE12DA" w:rsidRDefault="00771063" w:rsidP="005E58AF">
      <w:pPr>
        <w:pStyle w:val="Listenabsatz"/>
        <w:numPr>
          <w:ilvl w:val="0"/>
          <w:numId w:val="5"/>
        </w:numPr>
        <w:spacing w:after="0"/>
        <w:rPr>
          <w:sz w:val="28"/>
          <w:szCs w:val="28"/>
        </w:rPr>
      </w:pPr>
      <w:r w:rsidRPr="00EE12DA">
        <w:rPr>
          <w:sz w:val="28"/>
          <w:szCs w:val="28"/>
        </w:rPr>
        <w:t>L</w:t>
      </w:r>
      <w:r w:rsidR="002F2BF7" w:rsidRPr="00EE12DA">
        <w:rPr>
          <w:sz w:val="28"/>
          <w:szCs w:val="28"/>
        </w:rPr>
        <w:t>ies</w:t>
      </w:r>
      <w:r w:rsidRPr="00EE12DA">
        <w:rPr>
          <w:sz w:val="28"/>
          <w:szCs w:val="28"/>
        </w:rPr>
        <w:t xml:space="preserve"> die biblische Geschichte von der Begegnung mit de</w:t>
      </w:r>
      <w:r w:rsidR="002F2BF7" w:rsidRPr="00EE12DA">
        <w:rPr>
          <w:sz w:val="28"/>
          <w:szCs w:val="28"/>
        </w:rPr>
        <w:t>m</w:t>
      </w:r>
      <w:r w:rsidRPr="00EE12DA">
        <w:rPr>
          <w:sz w:val="28"/>
          <w:szCs w:val="28"/>
        </w:rPr>
        <w:t xml:space="preserve"> auferstanden Jesus (</w:t>
      </w:r>
      <w:proofErr w:type="spellStart"/>
      <w:r w:rsidRPr="00EE12DA">
        <w:rPr>
          <w:sz w:val="28"/>
          <w:szCs w:val="28"/>
        </w:rPr>
        <w:t>Lk</w:t>
      </w:r>
      <w:proofErr w:type="spellEnd"/>
      <w:r w:rsidRPr="00EE12DA">
        <w:rPr>
          <w:sz w:val="28"/>
          <w:szCs w:val="28"/>
        </w:rPr>
        <w:t xml:space="preserve"> 24, 13-32)</w:t>
      </w:r>
    </w:p>
    <w:p w14:paraId="7AAF7455" w14:textId="1F7B10E7" w:rsidR="00771063" w:rsidRPr="00EE12DA" w:rsidRDefault="005E58AF" w:rsidP="005E58AF">
      <w:pPr>
        <w:spacing w:after="0"/>
        <w:ind w:left="360"/>
        <w:rPr>
          <w:sz w:val="28"/>
          <w:szCs w:val="28"/>
        </w:rPr>
      </w:pPr>
      <w:r w:rsidRPr="00EE12DA">
        <w:rPr>
          <w:sz w:val="28"/>
          <w:szCs w:val="28"/>
        </w:rPr>
        <w:t xml:space="preserve">       </w:t>
      </w:r>
      <w:r w:rsidR="00771063" w:rsidRPr="00EE12DA">
        <w:rPr>
          <w:sz w:val="28"/>
          <w:szCs w:val="28"/>
        </w:rPr>
        <w:t>(Bibelstelle: grüner Text im Religionsbuch Seite 90 bzw. im Anhang)</w:t>
      </w:r>
    </w:p>
    <w:p w14:paraId="3FEAF6ED" w14:textId="77777777" w:rsidR="003F30D8" w:rsidRPr="00EE12DA" w:rsidRDefault="003F30D8" w:rsidP="003F30D8">
      <w:pPr>
        <w:spacing w:after="0"/>
        <w:rPr>
          <w:sz w:val="28"/>
          <w:szCs w:val="28"/>
        </w:rPr>
      </w:pPr>
    </w:p>
    <w:p w14:paraId="3E305BAC" w14:textId="1796DF08" w:rsidR="00FD1D6C" w:rsidRPr="00EE12DA" w:rsidRDefault="00771063" w:rsidP="00FD1D6C">
      <w:pPr>
        <w:pStyle w:val="Listenabsatz"/>
        <w:numPr>
          <w:ilvl w:val="0"/>
          <w:numId w:val="5"/>
        </w:numPr>
        <w:spacing w:after="0"/>
        <w:rPr>
          <w:sz w:val="28"/>
          <w:szCs w:val="28"/>
        </w:rPr>
      </w:pPr>
      <w:r w:rsidRPr="00EE12DA">
        <w:rPr>
          <w:sz w:val="28"/>
          <w:szCs w:val="28"/>
        </w:rPr>
        <w:t xml:space="preserve">Zeichne die Geschichte in vier kleinen Szenen auf eine Seite ins </w:t>
      </w:r>
      <w:r w:rsidR="00FD1D6C" w:rsidRPr="00EE12DA">
        <w:rPr>
          <w:sz w:val="28"/>
          <w:szCs w:val="28"/>
        </w:rPr>
        <w:t>Religionsheft</w:t>
      </w:r>
    </w:p>
    <w:p w14:paraId="7CD56BEB" w14:textId="2FCCA967" w:rsidR="00FD1D6C" w:rsidRPr="00EE12DA" w:rsidRDefault="00771063" w:rsidP="00FD1D6C">
      <w:pPr>
        <w:spacing w:after="0"/>
        <w:ind w:left="360" w:firstLine="348"/>
        <w:rPr>
          <w:sz w:val="28"/>
          <w:szCs w:val="28"/>
        </w:rPr>
      </w:pPr>
      <w:r w:rsidRPr="00EE12DA">
        <w:rPr>
          <w:sz w:val="28"/>
          <w:szCs w:val="28"/>
        </w:rPr>
        <w:t>(</w:t>
      </w:r>
      <w:r w:rsidR="00FD1D6C" w:rsidRPr="00EE12DA">
        <w:rPr>
          <w:sz w:val="28"/>
          <w:szCs w:val="28"/>
        </w:rPr>
        <w:t>A</w:t>
      </w:r>
      <w:r w:rsidRPr="00EE12DA">
        <w:rPr>
          <w:sz w:val="28"/>
          <w:szCs w:val="28"/>
        </w:rPr>
        <w:t xml:space="preserve">m </w:t>
      </w:r>
      <w:r w:rsidR="00FD1D6C" w:rsidRPr="00EE12DA">
        <w:rPr>
          <w:sz w:val="28"/>
          <w:szCs w:val="28"/>
        </w:rPr>
        <w:t>besten</w:t>
      </w:r>
      <w:r w:rsidRPr="00EE12DA">
        <w:rPr>
          <w:sz w:val="28"/>
          <w:szCs w:val="28"/>
        </w:rPr>
        <w:t xml:space="preserve"> du nimmst das Heft quer)</w:t>
      </w:r>
      <w:r w:rsidR="003F30D8" w:rsidRPr="00EE12DA">
        <w:rPr>
          <w:sz w:val="28"/>
          <w:szCs w:val="28"/>
        </w:rPr>
        <w:t xml:space="preserve"> </w:t>
      </w:r>
    </w:p>
    <w:p w14:paraId="598B9BF9" w14:textId="5BEB8B34" w:rsidR="00EE12DA" w:rsidRDefault="00EE12DA" w:rsidP="00FD1D6C">
      <w:pPr>
        <w:spacing w:after="0"/>
        <w:ind w:left="360" w:firstLine="348"/>
      </w:pPr>
    </w:p>
    <w:p w14:paraId="76482B5F" w14:textId="77777777" w:rsidR="00EE12DA" w:rsidRDefault="00EE12DA" w:rsidP="00FD1D6C">
      <w:pPr>
        <w:spacing w:after="0"/>
        <w:ind w:left="360" w:firstLine="348"/>
      </w:pPr>
    </w:p>
    <w:p w14:paraId="7598745A" w14:textId="77777777" w:rsidR="00EE12DA" w:rsidRDefault="003F30D8" w:rsidP="00FD1D6C">
      <w:pPr>
        <w:ind w:left="360" w:right="170" w:firstLine="348"/>
        <w:jc w:val="center"/>
      </w:pPr>
      <w:r>
        <w:rPr>
          <w:noProof/>
          <w:lang w:eastAsia="de-AT"/>
        </w:rPr>
        <w:drawing>
          <wp:inline distT="0" distB="0" distL="0" distR="0" wp14:anchorId="7239BEC6" wp14:editId="0432E6CB">
            <wp:extent cx="4675189" cy="3200400"/>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86877" cy="3208401"/>
                    </a:xfrm>
                    <a:prstGeom prst="rect">
                      <a:avLst/>
                    </a:prstGeom>
                    <a:noFill/>
                    <a:ln>
                      <a:noFill/>
                    </a:ln>
                  </pic:spPr>
                </pic:pic>
              </a:graphicData>
            </a:graphic>
          </wp:inline>
        </w:drawing>
      </w:r>
    </w:p>
    <w:p w14:paraId="1CD24FA0" w14:textId="09A0B6FB" w:rsidR="00771063" w:rsidRDefault="003F30D8" w:rsidP="00FD1D6C">
      <w:pPr>
        <w:ind w:left="360" w:right="170" w:firstLine="348"/>
        <w:jc w:val="center"/>
      </w:pPr>
      <w:r>
        <w:t>(Beispiel einer Schülerin)</w:t>
      </w:r>
    </w:p>
    <w:p w14:paraId="3BD0392E" w14:textId="08DBB1D3" w:rsidR="00BE0EAD" w:rsidRDefault="00BE0EAD" w:rsidP="00BE0EAD">
      <w:pPr>
        <w:ind w:right="170"/>
      </w:pPr>
    </w:p>
    <w:p w14:paraId="722BB301" w14:textId="65EDFB9D" w:rsidR="002E2106" w:rsidRDefault="00BE0EAD" w:rsidP="00BE0EAD">
      <w:pPr>
        <w:ind w:right="170"/>
        <w:jc w:val="center"/>
      </w:pPr>
      <w:r>
        <w:rPr>
          <w:noProof/>
          <w:lang w:eastAsia="de-AT"/>
        </w:rPr>
        <w:lastRenderedPageBreak/>
        <w:drawing>
          <wp:inline distT="0" distB="0" distL="0" distR="0" wp14:anchorId="2127FA5D" wp14:editId="47828E18">
            <wp:extent cx="5897880" cy="7284720"/>
            <wp:effectExtent l="0" t="0" r="762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19288" cy="7434676"/>
                    </a:xfrm>
                    <a:prstGeom prst="rect">
                      <a:avLst/>
                    </a:prstGeom>
                    <a:noFill/>
                    <a:ln>
                      <a:noFill/>
                    </a:ln>
                  </pic:spPr>
                </pic:pic>
              </a:graphicData>
            </a:graphic>
          </wp:inline>
        </w:drawing>
      </w:r>
    </w:p>
    <w:p w14:paraId="75DAA2D4" w14:textId="5FA59553" w:rsidR="00EE12DA" w:rsidRDefault="00EE12DA" w:rsidP="00BE0EAD">
      <w:pPr>
        <w:ind w:right="170"/>
        <w:jc w:val="center"/>
      </w:pPr>
    </w:p>
    <w:p w14:paraId="6E5E8A29" w14:textId="3BE72E25" w:rsidR="00EE12DA" w:rsidRDefault="00EE12DA" w:rsidP="00BE0EAD">
      <w:pPr>
        <w:ind w:right="170"/>
        <w:jc w:val="center"/>
      </w:pPr>
    </w:p>
    <w:p w14:paraId="2EE226F8" w14:textId="34FDD6A7" w:rsidR="00EE12DA" w:rsidRDefault="00EE12DA" w:rsidP="00BE0EAD">
      <w:pPr>
        <w:ind w:right="170"/>
        <w:jc w:val="center"/>
      </w:pPr>
    </w:p>
    <w:p w14:paraId="0920A75A" w14:textId="44C0E3A3" w:rsidR="00EE12DA" w:rsidRDefault="00EE12DA" w:rsidP="00BE0EAD">
      <w:pPr>
        <w:ind w:right="170"/>
        <w:jc w:val="center"/>
      </w:pPr>
    </w:p>
    <w:p w14:paraId="36E9CA0B" w14:textId="41F8DC11" w:rsidR="00EE12DA" w:rsidRDefault="00EE12DA" w:rsidP="00BE0EAD">
      <w:pPr>
        <w:ind w:right="170"/>
        <w:jc w:val="center"/>
      </w:pPr>
    </w:p>
    <w:p w14:paraId="3DE6B52B" w14:textId="7692118C" w:rsidR="00EE12DA" w:rsidRDefault="00EE12DA" w:rsidP="00EE12DA">
      <w:pPr>
        <w:ind w:right="170"/>
      </w:pPr>
    </w:p>
    <w:p w14:paraId="48C2889F" w14:textId="77777777" w:rsidR="00EE12DA" w:rsidRDefault="00EE12DA" w:rsidP="00BE0EAD">
      <w:pPr>
        <w:ind w:right="170"/>
        <w:jc w:val="center"/>
      </w:pPr>
    </w:p>
    <w:p w14:paraId="7C29A14E" w14:textId="7E8FB083" w:rsidR="00EE12DA" w:rsidRPr="00D158AC" w:rsidRDefault="00EE12DA" w:rsidP="00EE12DA">
      <w:pPr>
        <w:pBdr>
          <w:top w:val="single" w:sz="4" w:space="1" w:color="auto"/>
          <w:left w:val="single" w:sz="4" w:space="4" w:color="auto"/>
          <w:bottom w:val="single" w:sz="4" w:space="1" w:color="auto"/>
          <w:right w:val="single" w:sz="4" w:space="4" w:color="auto"/>
        </w:pBdr>
        <w:jc w:val="center"/>
        <w:rPr>
          <w:b/>
          <w:bCs/>
          <w:color w:val="00B050"/>
          <w:sz w:val="72"/>
          <w:szCs w:val="72"/>
        </w:rPr>
      </w:pPr>
      <w:r>
        <w:rPr>
          <w:b/>
          <w:bCs/>
          <w:color w:val="00B050"/>
          <w:sz w:val="72"/>
          <w:szCs w:val="72"/>
        </w:rPr>
        <w:t>Religion</w:t>
      </w:r>
      <w:r w:rsidRPr="00D158AC">
        <w:rPr>
          <w:b/>
          <w:bCs/>
          <w:color w:val="00B050"/>
          <w:sz w:val="72"/>
          <w:szCs w:val="72"/>
        </w:rPr>
        <w:t xml:space="preserve"> – </w:t>
      </w:r>
      <w:r>
        <w:rPr>
          <w:b/>
          <w:bCs/>
          <w:color w:val="00B050"/>
          <w:sz w:val="72"/>
          <w:szCs w:val="72"/>
        </w:rPr>
        <w:t>2ab</w:t>
      </w:r>
    </w:p>
    <w:p w14:paraId="641E14E3" w14:textId="77777777" w:rsidR="00EE12DA" w:rsidRDefault="00EE12DA" w:rsidP="00EE12DA">
      <w:pPr>
        <w:jc w:val="center"/>
        <w:rPr>
          <w:sz w:val="28"/>
          <w:szCs w:val="28"/>
        </w:rPr>
      </w:pPr>
    </w:p>
    <w:p w14:paraId="3B7CF9C5" w14:textId="77777777" w:rsidR="00542890" w:rsidRPr="00542890" w:rsidRDefault="00542890" w:rsidP="00542890">
      <w:pPr>
        <w:ind w:right="170"/>
        <w:jc w:val="center"/>
      </w:pPr>
    </w:p>
    <w:p w14:paraId="4486C4D2" w14:textId="77777777" w:rsidR="00542890" w:rsidRPr="00542890" w:rsidRDefault="00542890" w:rsidP="00542890">
      <w:pPr>
        <w:ind w:right="170"/>
        <w:jc w:val="center"/>
        <w:rPr>
          <w:b/>
          <w:bCs/>
        </w:rPr>
      </w:pPr>
      <w:r w:rsidRPr="00542890">
        <w:rPr>
          <w:b/>
          <w:bCs/>
        </w:rPr>
        <w:t>Hallo meine Lieben!</w:t>
      </w:r>
    </w:p>
    <w:p w14:paraId="0139865B" w14:textId="77777777" w:rsidR="00542890" w:rsidRPr="00542890" w:rsidRDefault="00542890" w:rsidP="00542890">
      <w:pPr>
        <w:ind w:right="170"/>
        <w:jc w:val="center"/>
      </w:pPr>
      <w:r w:rsidRPr="00542890">
        <w:t>Die Zeit zu Hause ist jetzt schon sehr lange. Trotzdem hoffe ich, dass ihr eine schöne Karwoche und gesegnete Ostern mit euren Familien verbringen konntet.</w:t>
      </w:r>
    </w:p>
    <w:p w14:paraId="16E41146" w14:textId="77777777" w:rsidR="00542890" w:rsidRPr="00542890" w:rsidRDefault="00542890" w:rsidP="00542890">
      <w:pPr>
        <w:ind w:right="170"/>
        <w:jc w:val="center"/>
      </w:pPr>
      <w:r w:rsidRPr="00542890">
        <w:t>Ostern das Fest der Auferstehung! Gerade in dieser schwierigen Zeit hat uns Gott gezeigt, am Ende wird alles gut! Die Liebe besiegt jeden Hass und den Tod. Auch der Frühling zeigt uns, dass das Sterben im Winter vom neuen Leben erfüllt wird.</w:t>
      </w:r>
    </w:p>
    <w:p w14:paraId="46777775" w14:textId="77777777" w:rsidR="00542890" w:rsidRPr="00542890" w:rsidRDefault="00542890" w:rsidP="00542890">
      <w:pPr>
        <w:ind w:right="170"/>
        <w:jc w:val="center"/>
      </w:pPr>
      <w:r w:rsidRPr="00542890">
        <w:t>So wünsche ich euch vom Herzen den Glauben an den Gott des Lebens. Getraue dich ruhig im Herzen mit ihm zu sprechen. Gott versteht jede Angst, jede Hoffnung und jedes Leben!</w:t>
      </w:r>
    </w:p>
    <w:p w14:paraId="702E9E5A" w14:textId="77777777" w:rsidR="00542890" w:rsidRPr="00542890" w:rsidRDefault="00542890" w:rsidP="00542890">
      <w:pPr>
        <w:ind w:right="170"/>
        <w:jc w:val="center"/>
      </w:pPr>
      <w:r w:rsidRPr="00542890">
        <w:tab/>
      </w:r>
      <w:r w:rsidRPr="00542890">
        <w:tab/>
      </w:r>
      <w:r w:rsidRPr="00542890">
        <w:tab/>
      </w:r>
      <w:r w:rsidRPr="00542890">
        <w:tab/>
        <w:t>So wünsche ich euch noch eine schöne Zeit zu Hause.</w:t>
      </w:r>
    </w:p>
    <w:p w14:paraId="477DD8EF" w14:textId="77777777" w:rsidR="00542890" w:rsidRPr="00542890" w:rsidRDefault="00542890" w:rsidP="00542890">
      <w:pPr>
        <w:ind w:right="170"/>
        <w:jc w:val="center"/>
      </w:pPr>
      <w:r w:rsidRPr="00542890">
        <w:tab/>
      </w:r>
      <w:r w:rsidRPr="00542890">
        <w:tab/>
      </w:r>
      <w:r w:rsidRPr="00542890">
        <w:tab/>
      </w:r>
      <w:r w:rsidRPr="00542890">
        <w:tab/>
        <w:t xml:space="preserve">Hoffentlich bis bald und liebe Grüße Inge </w:t>
      </w:r>
      <w:proofErr w:type="spellStart"/>
      <w:r w:rsidRPr="00542890">
        <w:t>Painer</w:t>
      </w:r>
      <w:proofErr w:type="spellEnd"/>
    </w:p>
    <w:p w14:paraId="41F81494" w14:textId="77777777" w:rsidR="00542890" w:rsidRPr="00542890" w:rsidRDefault="00542890" w:rsidP="00542890">
      <w:pPr>
        <w:ind w:right="170"/>
        <w:jc w:val="center"/>
      </w:pPr>
    </w:p>
    <w:p w14:paraId="653A3DBE" w14:textId="77777777" w:rsidR="00542890" w:rsidRPr="00542890" w:rsidRDefault="00542890" w:rsidP="00542890">
      <w:pPr>
        <w:ind w:right="170"/>
        <w:jc w:val="center"/>
      </w:pPr>
      <w:r w:rsidRPr="00542890">
        <w:rPr>
          <w:noProof/>
          <w:lang w:eastAsia="de-AT"/>
        </w:rPr>
        <w:drawing>
          <wp:inline distT="0" distB="0" distL="0" distR="0" wp14:anchorId="352881FE" wp14:editId="75A95E82">
            <wp:extent cx="3185160" cy="4331850"/>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88163" cy="4335934"/>
                    </a:xfrm>
                    <a:prstGeom prst="rect">
                      <a:avLst/>
                    </a:prstGeom>
                    <a:noFill/>
                    <a:ln>
                      <a:noFill/>
                    </a:ln>
                  </pic:spPr>
                </pic:pic>
              </a:graphicData>
            </a:graphic>
          </wp:inline>
        </w:drawing>
      </w:r>
    </w:p>
    <w:p w14:paraId="065F82E9" w14:textId="77777777" w:rsidR="00542890" w:rsidRPr="00542890" w:rsidRDefault="00542890" w:rsidP="00542890">
      <w:pPr>
        <w:ind w:right="170"/>
        <w:jc w:val="center"/>
      </w:pPr>
    </w:p>
    <w:p w14:paraId="192DD2CE" w14:textId="77777777" w:rsidR="00542890" w:rsidRPr="00542890" w:rsidRDefault="00542890" w:rsidP="00542890">
      <w:pPr>
        <w:ind w:right="170"/>
        <w:jc w:val="center"/>
      </w:pPr>
    </w:p>
    <w:p w14:paraId="0DFCD81E" w14:textId="77777777" w:rsidR="00542890" w:rsidRPr="00EE12DA" w:rsidRDefault="00542890" w:rsidP="00EE12DA">
      <w:pPr>
        <w:pBdr>
          <w:top w:val="single" w:sz="4" w:space="1" w:color="auto"/>
          <w:left w:val="single" w:sz="4" w:space="4" w:color="auto"/>
          <w:bottom w:val="single" w:sz="4" w:space="1" w:color="auto"/>
          <w:right w:val="single" w:sz="4" w:space="4" w:color="auto"/>
        </w:pBdr>
        <w:ind w:right="170"/>
        <w:jc w:val="center"/>
        <w:rPr>
          <w:color w:val="FF0000"/>
          <w:sz w:val="28"/>
          <w:szCs w:val="28"/>
        </w:rPr>
      </w:pPr>
      <w:r w:rsidRPr="00EE12DA">
        <w:rPr>
          <w:b/>
          <w:bCs/>
          <w:color w:val="FF0000"/>
          <w:sz w:val="28"/>
          <w:szCs w:val="28"/>
        </w:rPr>
        <w:t>Spieletipp:</w:t>
      </w:r>
      <w:r w:rsidRPr="00EE12DA">
        <w:rPr>
          <w:color w:val="FF0000"/>
          <w:sz w:val="28"/>
          <w:szCs w:val="28"/>
        </w:rPr>
        <w:t xml:space="preserve"> Lade dir auf dein Handy die gratis App „</w:t>
      </w:r>
      <w:proofErr w:type="spellStart"/>
      <w:r w:rsidRPr="00EE12DA">
        <w:rPr>
          <w:color w:val="FF0000"/>
          <w:sz w:val="28"/>
          <w:szCs w:val="28"/>
        </w:rPr>
        <w:t>reli.check</w:t>
      </w:r>
      <w:proofErr w:type="spellEnd"/>
      <w:r w:rsidRPr="00EE12DA">
        <w:rPr>
          <w:color w:val="FF0000"/>
          <w:sz w:val="28"/>
          <w:szCs w:val="28"/>
        </w:rPr>
        <w:t>“!!</w:t>
      </w:r>
    </w:p>
    <w:p w14:paraId="504D6DCF" w14:textId="1E052CCB" w:rsidR="00542890" w:rsidRPr="00EE12DA" w:rsidRDefault="00542890" w:rsidP="00EE12DA">
      <w:pPr>
        <w:pBdr>
          <w:top w:val="single" w:sz="4" w:space="1" w:color="auto"/>
          <w:left w:val="single" w:sz="4" w:space="4" w:color="auto"/>
          <w:bottom w:val="single" w:sz="4" w:space="1" w:color="auto"/>
          <w:right w:val="single" w:sz="4" w:space="4" w:color="auto"/>
        </w:pBdr>
        <w:ind w:right="170"/>
        <w:jc w:val="center"/>
        <w:rPr>
          <w:color w:val="FF0000"/>
          <w:sz w:val="28"/>
          <w:szCs w:val="28"/>
        </w:rPr>
      </w:pPr>
      <w:r w:rsidRPr="00EE12DA">
        <w:rPr>
          <w:color w:val="FF0000"/>
          <w:sz w:val="28"/>
          <w:szCs w:val="28"/>
        </w:rPr>
        <w:t>Da kannst du spielerisch dein Wissen testen. Viel Spaß!</w:t>
      </w:r>
    </w:p>
    <w:p w14:paraId="28DBC3D5" w14:textId="77777777" w:rsidR="00EE12DA" w:rsidRDefault="00EE12DA" w:rsidP="00542890">
      <w:pPr>
        <w:ind w:right="170"/>
        <w:jc w:val="center"/>
        <w:rPr>
          <w:b/>
          <w:bCs/>
          <w:color w:val="FF0000"/>
          <w:sz w:val="32"/>
          <w:szCs w:val="32"/>
        </w:rPr>
      </w:pPr>
    </w:p>
    <w:p w14:paraId="457A7DCF" w14:textId="07E9A140" w:rsidR="00542890" w:rsidRPr="00EE12DA" w:rsidRDefault="00542890" w:rsidP="00EE12DA">
      <w:pPr>
        <w:pBdr>
          <w:top w:val="single" w:sz="4" w:space="1" w:color="auto"/>
          <w:left w:val="single" w:sz="4" w:space="4" w:color="auto"/>
          <w:bottom w:val="single" w:sz="4" w:space="1" w:color="auto"/>
          <w:right w:val="single" w:sz="4" w:space="4" w:color="auto"/>
        </w:pBdr>
        <w:ind w:right="170"/>
        <w:rPr>
          <w:b/>
          <w:bCs/>
          <w:color w:val="FF0000"/>
          <w:sz w:val="32"/>
          <w:szCs w:val="32"/>
        </w:rPr>
      </w:pPr>
      <w:r w:rsidRPr="00EE12DA">
        <w:rPr>
          <w:b/>
          <w:bCs/>
          <w:color w:val="FF0000"/>
          <w:sz w:val="32"/>
          <w:szCs w:val="32"/>
        </w:rPr>
        <w:t>RU-Aufgabe: „Die Botschaft der Auferstehung!“</w:t>
      </w:r>
    </w:p>
    <w:p w14:paraId="07393F5A" w14:textId="77777777" w:rsidR="00542890" w:rsidRPr="00EE12DA" w:rsidRDefault="00542890" w:rsidP="00EE12DA">
      <w:pPr>
        <w:ind w:right="170"/>
        <w:rPr>
          <w:b/>
          <w:bCs/>
          <w:color w:val="FF0000"/>
          <w:sz w:val="32"/>
          <w:szCs w:val="32"/>
        </w:rPr>
      </w:pPr>
    </w:p>
    <w:p w14:paraId="3A40084F" w14:textId="77777777" w:rsidR="00542890" w:rsidRPr="00542890" w:rsidRDefault="00542890" w:rsidP="00EE12DA">
      <w:pPr>
        <w:ind w:right="170"/>
        <w:rPr>
          <w:b/>
          <w:bCs/>
        </w:rPr>
      </w:pPr>
      <w:r w:rsidRPr="00542890">
        <w:rPr>
          <w:b/>
          <w:bCs/>
        </w:rPr>
        <w:t xml:space="preserve">Arbeitsanleitung: </w:t>
      </w:r>
    </w:p>
    <w:p w14:paraId="458B8369" w14:textId="77777777" w:rsidR="00542890" w:rsidRPr="00EE12DA" w:rsidRDefault="00542890" w:rsidP="00EE12DA">
      <w:pPr>
        <w:numPr>
          <w:ilvl w:val="0"/>
          <w:numId w:val="5"/>
        </w:numPr>
        <w:ind w:right="170"/>
        <w:rPr>
          <w:sz w:val="28"/>
          <w:szCs w:val="28"/>
        </w:rPr>
      </w:pPr>
      <w:r w:rsidRPr="00EE12DA">
        <w:rPr>
          <w:sz w:val="28"/>
          <w:szCs w:val="28"/>
        </w:rPr>
        <w:t>Lies die biblische Geschichte „Die Botschaft der Engel im leeren Grab“ (</w:t>
      </w:r>
      <w:proofErr w:type="spellStart"/>
      <w:r w:rsidRPr="00EE12DA">
        <w:rPr>
          <w:sz w:val="28"/>
          <w:szCs w:val="28"/>
        </w:rPr>
        <w:t>Lk</w:t>
      </w:r>
      <w:proofErr w:type="spellEnd"/>
      <w:r w:rsidRPr="00EE12DA">
        <w:rPr>
          <w:sz w:val="28"/>
          <w:szCs w:val="28"/>
        </w:rPr>
        <w:t xml:space="preserve"> 24, 1-12)</w:t>
      </w:r>
    </w:p>
    <w:p w14:paraId="143D1C47" w14:textId="77777777" w:rsidR="00542890" w:rsidRPr="00EE12DA" w:rsidRDefault="00542890" w:rsidP="00EE12DA">
      <w:pPr>
        <w:ind w:right="170"/>
        <w:rPr>
          <w:sz w:val="28"/>
          <w:szCs w:val="28"/>
        </w:rPr>
      </w:pPr>
      <w:r w:rsidRPr="00EE12DA">
        <w:rPr>
          <w:sz w:val="28"/>
          <w:szCs w:val="28"/>
        </w:rPr>
        <w:t xml:space="preserve">       (Bibelstelle: grüner Text im Religionsbuch Seite 102 bzw. im Anhang)</w:t>
      </w:r>
    </w:p>
    <w:p w14:paraId="07728E10" w14:textId="77777777" w:rsidR="00542890" w:rsidRPr="00EE12DA" w:rsidRDefault="00542890" w:rsidP="00EE12DA">
      <w:pPr>
        <w:ind w:right="170"/>
        <w:rPr>
          <w:sz w:val="28"/>
          <w:szCs w:val="28"/>
        </w:rPr>
      </w:pPr>
    </w:p>
    <w:p w14:paraId="50C0AD1D" w14:textId="77777777" w:rsidR="00542890" w:rsidRPr="00542890" w:rsidRDefault="00542890" w:rsidP="00EE12DA">
      <w:pPr>
        <w:numPr>
          <w:ilvl w:val="0"/>
          <w:numId w:val="5"/>
        </w:numPr>
        <w:ind w:right="170"/>
      </w:pPr>
      <w:r w:rsidRPr="00EE12DA">
        <w:rPr>
          <w:sz w:val="28"/>
          <w:szCs w:val="28"/>
        </w:rPr>
        <w:t>Zeichne ein Kreuz aus dem neues Leben erblüht! Du kannst selber ein Kreuz zeichnen oder du nimmst die Vorlage des Kreuzes und lässt daraus einen Baum erblühen</w:t>
      </w:r>
      <w:r w:rsidRPr="00542890">
        <w:t>.</w:t>
      </w:r>
    </w:p>
    <w:p w14:paraId="0ABE1F4F" w14:textId="77777777" w:rsidR="00542890" w:rsidRPr="00542890" w:rsidRDefault="00542890" w:rsidP="00542890">
      <w:pPr>
        <w:ind w:right="170"/>
        <w:jc w:val="center"/>
      </w:pPr>
      <w:r w:rsidRPr="00542890">
        <w:rPr>
          <w:noProof/>
          <w:lang w:eastAsia="de-AT"/>
        </w:rPr>
        <w:drawing>
          <wp:inline distT="0" distB="0" distL="0" distR="0" wp14:anchorId="6F5369D3" wp14:editId="3D795932">
            <wp:extent cx="2866355" cy="3619500"/>
            <wp:effectExtent l="0" t="0" r="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29561" cy="3699314"/>
                    </a:xfrm>
                    <a:prstGeom prst="rect">
                      <a:avLst/>
                    </a:prstGeom>
                    <a:noFill/>
                    <a:ln>
                      <a:noFill/>
                    </a:ln>
                  </pic:spPr>
                </pic:pic>
              </a:graphicData>
            </a:graphic>
          </wp:inline>
        </w:drawing>
      </w:r>
      <w:r w:rsidRPr="00542890">
        <w:t>(Beispiel einer Schülerarbeit)</w:t>
      </w:r>
    </w:p>
    <w:p w14:paraId="3AC3D126" w14:textId="77777777" w:rsidR="00542890" w:rsidRPr="00542890" w:rsidRDefault="00542890" w:rsidP="00F03D10">
      <w:pPr>
        <w:ind w:right="170"/>
        <w:jc w:val="center"/>
      </w:pPr>
      <w:r w:rsidRPr="00542890">
        <w:rPr>
          <w:noProof/>
          <w:lang w:eastAsia="de-AT"/>
        </w:rPr>
        <w:lastRenderedPageBreak/>
        <w:drawing>
          <wp:inline distT="0" distB="0" distL="0" distR="0" wp14:anchorId="6B3318D3" wp14:editId="38BEF02B">
            <wp:extent cx="2502306" cy="3355092"/>
            <wp:effectExtent l="0" t="0" r="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37678" cy="3402518"/>
                    </a:xfrm>
                    <a:prstGeom prst="rect">
                      <a:avLst/>
                    </a:prstGeom>
                    <a:noFill/>
                    <a:ln>
                      <a:noFill/>
                    </a:ln>
                  </pic:spPr>
                </pic:pic>
              </a:graphicData>
            </a:graphic>
          </wp:inline>
        </w:drawing>
      </w:r>
    </w:p>
    <w:p w14:paraId="053B622B" w14:textId="77777777" w:rsidR="00542890" w:rsidRPr="00542890" w:rsidRDefault="00542890" w:rsidP="00542890">
      <w:pPr>
        <w:ind w:right="170"/>
        <w:jc w:val="center"/>
      </w:pPr>
    </w:p>
    <w:p w14:paraId="5231CA69" w14:textId="77777777" w:rsidR="00542890" w:rsidRPr="00542890" w:rsidRDefault="00542890" w:rsidP="00542890">
      <w:pPr>
        <w:ind w:right="170"/>
        <w:jc w:val="center"/>
      </w:pPr>
    </w:p>
    <w:p w14:paraId="5B2F0039" w14:textId="77777777" w:rsidR="00542890" w:rsidRPr="00542890" w:rsidRDefault="00542890" w:rsidP="00542890">
      <w:pPr>
        <w:ind w:right="170"/>
        <w:jc w:val="center"/>
      </w:pPr>
      <w:r w:rsidRPr="00542890">
        <w:rPr>
          <w:noProof/>
          <w:lang w:eastAsia="de-AT"/>
        </w:rPr>
        <w:drawing>
          <wp:inline distT="0" distB="0" distL="0" distR="0" wp14:anchorId="62EF80DC" wp14:editId="17AD9C84">
            <wp:extent cx="3635046" cy="4602480"/>
            <wp:effectExtent l="0" t="0" r="3810" b="762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488"/>
                    <a:stretch/>
                  </pic:blipFill>
                  <pic:spPr bwMode="auto">
                    <a:xfrm>
                      <a:off x="0" y="0"/>
                      <a:ext cx="3641769" cy="4610992"/>
                    </a:xfrm>
                    <a:prstGeom prst="rect">
                      <a:avLst/>
                    </a:prstGeom>
                    <a:noFill/>
                    <a:ln>
                      <a:noFill/>
                    </a:ln>
                    <a:extLst>
                      <a:ext uri="{53640926-AAD7-44D8-BBD7-CCE9431645EC}">
                        <a14:shadowObscured xmlns:a14="http://schemas.microsoft.com/office/drawing/2010/main"/>
                      </a:ext>
                    </a:extLst>
                  </pic:spPr>
                </pic:pic>
              </a:graphicData>
            </a:graphic>
          </wp:inline>
        </w:drawing>
      </w:r>
    </w:p>
    <w:p w14:paraId="7CB883A7" w14:textId="0A5B4629" w:rsidR="00EE12DA" w:rsidRDefault="00EE12DA" w:rsidP="00F03D10">
      <w:pPr>
        <w:ind w:right="170"/>
      </w:pPr>
    </w:p>
    <w:p w14:paraId="661F68AB" w14:textId="77777777" w:rsidR="00EE12DA" w:rsidRPr="00D158AC" w:rsidRDefault="00EE12DA" w:rsidP="00EE12DA">
      <w:pPr>
        <w:pBdr>
          <w:top w:val="single" w:sz="4" w:space="1" w:color="auto"/>
          <w:left w:val="single" w:sz="4" w:space="4" w:color="auto"/>
          <w:bottom w:val="single" w:sz="4" w:space="1" w:color="auto"/>
          <w:right w:val="single" w:sz="4" w:space="4" w:color="auto"/>
        </w:pBdr>
        <w:jc w:val="center"/>
        <w:rPr>
          <w:b/>
          <w:bCs/>
          <w:color w:val="00B050"/>
          <w:sz w:val="72"/>
          <w:szCs w:val="72"/>
        </w:rPr>
      </w:pPr>
      <w:r>
        <w:rPr>
          <w:b/>
          <w:bCs/>
          <w:color w:val="00B050"/>
          <w:sz w:val="72"/>
          <w:szCs w:val="72"/>
        </w:rPr>
        <w:lastRenderedPageBreak/>
        <w:t>Religion</w:t>
      </w:r>
      <w:r w:rsidRPr="00D158AC">
        <w:rPr>
          <w:b/>
          <w:bCs/>
          <w:color w:val="00B050"/>
          <w:sz w:val="72"/>
          <w:szCs w:val="72"/>
        </w:rPr>
        <w:t xml:space="preserve"> – </w:t>
      </w:r>
      <w:r>
        <w:rPr>
          <w:b/>
          <w:bCs/>
          <w:color w:val="00B050"/>
          <w:sz w:val="72"/>
          <w:szCs w:val="72"/>
        </w:rPr>
        <w:t>3ab</w:t>
      </w:r>
    </w:p>
    <w:p w14:paraId="5DFF464E" w14:textId="77777777" w:rsidR="00EE12DA" w:rsidRDefault="00EE12DA" w:rsidP="00EE12DA">
      <w:pPr>
        <w:jc w:val="center"/>
        <w:rPr>
          <w:sz w:val="28"/>
          <w:szCs w:val="28"/>
        </w:rPr>
      </w:pPr>
    </w:p>
    <w:p w14:paraId="2539048A" w14:textId="77777777" w:rsidR="00EE12DA" w:rsidRDefault="00EE12DA" w:rsidP="00EE12DA">
      <w:pPr>
        <w:jc w:val="center"/>
        <w:rPr>
          <w:b/>
          <w:bCs/>
          <w:sz w:val="28"/>
          <w:szCs w:val="28"/>
        </w:rPr>
      </w:pPr>
      <w:r w:rsidRPr="00D158AC">
        <w:rPr>
          <w:b/>
          <w:bCs/>
          <w:sz w:val="28"/>
          <w:szCs w:val="28"/>
        </w:rPr>
        <w:t>Hallo meine Lieben!</w:t>
      </w:r>
    </w:p>
    <w:p w14:paraId="176FF2AF" w14:textId="77777777" w:rsidR="00EE12DA" w:rsidRPr="00F03D10" w:rsidRDefault="00EE12DA" w:rsidP="00EE12DA">
      <w:pPr>
        <w:rPr>
          <w:sz w:val="28"/>
          <w:szCs w:val="28"/>
        </w:rPr>
      </w:pPr>
      <w:r w:rsidRPr="00F03D10">
        <w:rPr>
          <w:sz w:val="28"/>
          <w:szCs w:val="28"/>
        </w:rPr>
        <w:t>Die Zeit zu Hause ist jetzt schon sehr lange. Trotzdem hoffe ich, dass ihr eine schöne Karwoche und gesegnete Ostern mit euren Familien verbringen konntet.</w:t>
      </w:r>
    </w:p>
    <w:p w14:paraId="3CBDE12A" w14:textId="77777777" w:rsidR="00EE12DA" w:rsidRPr="00F03D10" w:rsidRDefault="00EE12DA" w:rsidP="00EE12DA">
      <w:pPr>
        <w:rPr>
          <w:sz w:val="28"/>
          <w:szCs w:val="28"/>
        </w:rPr>
      </w:pPr>
      <w:r w:rsidRPr="00F03D10">
        <w:rPr>
          <w:sz w:val="28"/>
          <w:szCs w:val="28"/>
        </w:rPr>
        <w:t>Ostern das Fest der Auferstehung! Gerade in dieser schwierigen Zeit hat uns Gott gezeigt, am Ende wird alles gut! Die Liebe besiegt jeden Hass und den Tod. Auch der Frühling zeigt uns, dass das Sterben im Winter vom neuen Leben erfüllt wird.</w:t>
      </w:r>
    </w:p>
    <w:p w14:paraId="5B73EDEF" w14:textId="77777777" w:rsidR="00EE12DA" w:rsidRPr="00F03D10" w:rsidRDefault="00EE12DA" w:rsidP="00EE12DA">
      <w:pPr>
        <w:rPr>
          <w:sz w:val="28"/>
          <w:szCs w:val="28"/>
        </w:rPr>
      </w:pPr>
      <w:r w:rsidRPr="00F03D10">
        <w:rPr>
          <w:sz w:val="28"/>
          <w:szCs w:val="28"/>
        </w:rPr>
        <w:t>So wünsche ich euch vom Herzen den Glauben an den Gott des Lebens. Getraue dich ruhig im Herzen mit ihm zu sprechen. Gott versteht jede Angst, jede Hoffnung und jedes Leben!</w:t>
      </w:r>
    </w:p>
    <w:p w14:paraId="097BD653" w14:textId="77777777" w:rsidR="00EE12DA" w:rsidRPr="00F03D10" w:rsidRDefault="00EE12DA" w:rsidP="00EE12DA">
      <w:pPr>
        <w:rPr>
          <w:sz w:val="28"/>
          <w:szCs w:val="28"/>
        </w:rPr>
      </w:pPr>
      <w:r w:rsidRPr="00F03D10">
        <w:rPr>
          <w:sz w:val="28"/>
          <w:szCs w:val="28"/>
        </w:rPr>
        <w:tab/>
      </w:r>
      <w:r w:rsidRPr="00F03D10">
        <w:rPr>
          <w:sz w:val="28"/>
          <w:szCs w:val="28"/>
        </w:rPr>
        <w:tab/>
      </w:r>
      <w:r w:rsidRPr="00F03D10">
        <w:rPr>
          <w:sz w:val="28"/>
          <w:szCs w:val="28"/>
        </w:rPr>
        <w:tab/>
      </w:r>
      <w:r w:rsidRPr="00F03D10">
        <w:rPr>
          <w:sz w:val="28"/>
          <w:szCs w:val="28"/>
        </w:rPr>
        <w:tab/>
        <w:t>So wünsche ich euch noch eine schöne Zeit zu Hause.</w:t>
      </w:r>
    </w:p>
    <w:p w14:paraId="6ED9E23A" w14:textId="77777777" w:rsidR="00EE12DA" w:rsidRPr="00F03D10" w:rsidRDefault="00EE12DA" w:rsidP="00EE12DA">
      <w:pPr>
        <w:rPr>
          <w:sz w:val="28"/>
          <w:szCs w:val="28"/>
        </w:rPr>
      </w:pPr>
      <w:r w:rsidRPr="00F03D10">
        <w:rPr>
          <w:sz w:val="28"/>
          <w:szCs w:val="28"/>
        </w:rPr>
        <w:tab/>
      </w:r>
      <w:r w:rsidRPr="00F03D10">
        <w:rPr>
          <w:sz w:val="28"/>
          <w:szCs w:val="28"/>
        </w:rPr>
        <w:tab/>
      </w:r>
      <w:r w:rsidRPr="00F03D10">
        <w:rPr>
          <w:sz w:val="28"/>
          <w:szCs w:val="28"/>
        </w:rPr>
        <w:tab/>
      </w:r>
      <w:r w:rsidRPr="00F03D10">
        <w:rPr>
          <w:sz w:val="28"/>
          <w:szCs w:val="28"/>
        </w:rPr>
        <w:tab/>
        <w:t xml:space="preserve">Hoffentlich bis bald und liebe Grüße Inge </w:t>
      </w:r>
      <w:proofErr w:type="spellStart"/>
      <w:r w:rsidRPr="00F03D10">
        <w:rPr>
          <w:sz w:val="28"/>
          <w:szCs w:val="28"/>
        </w:rPr>
        <w:t>Painer</w:t>
      </w:r>
      <w:proofErr w:type="spellEnd"/>
    </w:p>
    <w:p w14:paraId="37C8AE20" w14:textId="77777777" w:rsidR="00EE12DA" w:rsidRDefault="00EE12DA" w:rsidP="00EE12DA"/>
    <w:p w14:paraId="28CCE090" w14:textId="77777777" w:rsidR="00EE12DA" w:rsidRDefault="00EE12DA" w:rsidP="00EE12DA">
      <w:r>
        <w:rPr>
          <w:noProof/>
          <w:lang w:eastAsia="de-AT"/>
        </w:rPr>
        <w:drawing>
          <wp:inline distT="0" distB="0" distL="0" distR="0" wp14:anchorId="71632E9E" wp14:editId="050053DF">
            <wp:extent cx="5448666" cy="3657600"/>
            <wp:effectExtent l="0" t="0" r="0"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98142" cy="3690813"/>
                    </a:xfrm>
                    <a:prstGeom prst="rect">
                      <a:avLst/>
                    </a:prstGeom>
                    <a:noFill/>
                    <a:ln>
                      <a:noFill/>
                    </a:ln>
                  </pic:spPr>
                </pic:pic>
              </a:graphicData>
            </a:graphic>
          </wp:inline>
        </w:drawing>
      </w:r>
    </w:p>
    <w:p w14:paraId="56CFAD1B" w14:textId="77777777" w:rsidR="00EE12DA" w:rsidRDefault="00EE12DA" w:rsidP="00EE12DA"/>
    <w:p w14:paraId="7830D8DF" w14:textId="77777777" w:rsidR="00EE12DA" w:rsidRDefault="00EE12DA" w:rsidP="00EE12DA"/>
    <w:p w14:paraId="04FCCAB7" w14:textId="77777777" w:rsidR="00EE12DA" w:rsidRPr="00C12DCB" w:rsidRDefault="00EE12DA" w:rsidP="00EE12DA">
      <w:pPr>
        <w:pBdr>
          <w:top w:val="single" w:sz="4" w:space="1" w:color="auto"/>
          <w:left w:val="single" w:sz="4" w:space="4" w:color="auto"/>
          <w:bottom w:val="single" w:sz="4" w:space="1" w:color="auto"/>
          <w:right w:val="single" w:sz="4" w:space="4" w:color="auto"/>
        </w:pBdr>
        <w:jc w:val="center"/>
        <w:rPr>
          <w:color w:val="FF0000"/>
        </w:rPr>
      </w:pPr>
      <w:r w:rsidRPr="00C12DCB">
        <w:rPr>
          <w:b/>
          <w:bCs/>
          <w:color w:val="FF0000"/>
        </w:rPr>
        <w:t>Spieletipp:</w:t>
      </w:r>
      <w:r w:rsidRPr="00C12DCB">
        <w:rPr>
          <w:color w:val="FF0000"/>
        </w:rPr>
        <w:t xml:space="preserve"> Lade dir auf dein Handy die gratis App „</w:t>
      </w:r>
      <w:proofErr w:type="spellStart"/>
      <w:r w:rsidRPr="00C12DCB">
        <w:rPr>
          <w:color w:val="FF0000"/>
        </w:rPr>
        <w:t>reli.check</w:t>
      </w:r>
      <w:proofErr w:type="spellEnd"/>
      <w:r w:rsidRPr="00C12DCB">
        <w:rPr>
          <w:color w:val="FF0000"/>
        </w:rPr>
        <w:t>“!!</w:t>
      </w:r>
    </w:p>
    <w:p w14:paraId="70F990F0" w14:textId="77777777" w:rsidR="00EE12DA" w:rsidRPr="00C12DCB" w:rsidRDefault="00EE12DA" w:rsidP="00EE12DA">
      <w:pPr>
        <w:pBdr>
          <w:top w:val="single" w:sz="4" w:space="1" w:color="auto"/>
          <w:left w:val="single" w:sz="4" w:space="4" w:color="auto"/>
          <w:bottom w:val="single" w:sz="4" w:space="1" w:color="auto"/>
          <w:right w:val="single" w:sz="4" w:space="4" w:color="auto"/>
        </w:pBdr>
        <w:jc w:val="center"/>
        <w:rPr>
          <w:color w:val="FF0000"/>
        </w:rPr>
      </w:pPr>
      <w:r w:rsidRPr="00C12DCB">
        <w:rPr>
          <w:color w:val="FF0000"/>
        </w:rPr>
        <w:t>Da kannst du spielerisch dein Wissen testen. Viel Spaß!</w:t>
      </w:r>
    </w:p>
    <w:p w14:paraId="313A4BD0" w14:textId="77777777" w:rsidR="00EE12DA" w:rsidRDefault="00EE12DA" w:rsidP="00EE12DA"/>
    <w:p w14:paraId="247B3186" w14:textId="77777777" w:rsidR="00EE12DA" w:rsidRDefault="00EE12DA" w:rsidP="00EE12DA">
      <w:pPr>
        <w:pBdr>
          <w:top w:val="single" w:sz="4" w:space="1" w:color="auto"/>
          <w:left w:val="single" w:sz="4" w:space="4" w:color="auto"/>
          <w:bottom w:val="single" w:sz="4" w:space="1" w:color="auto"/>
          <w:right w:val="single" w:sz="4" w:space="4" w:color="auto"/>
        </w:pBdr>
        <w:jc w:val="center"/>
        <w:rPr>
          <w:b/>
          <w:bCs/>
          <w:color w:val="C00000"/>
          <w:sz w:val="32"/>
          <w:szCs w:val="32"/>
        </w:rPr>
      </w:pPr>
      <w:r>
        <w:rPr>
          <w:b/>
          <w:bCs/>
          <w:color w:val="C00000"/>
          <w:sz w:val="32"/>
          <w:szCs w:val="32"/>
        </w:rPr>
        <w:t>RU-Aufgabe: „Jerusalem die Stadt der drei Weltreligionen!“</w:t>
      </w:r>
    </w:p>
    <w:p w14:paraId="252795AF" w14:textId="77777777" w:rsidR="00EE12DA" w:rsidRDefault="00EE12DA" w:rsidP="00EE12DA">
      <w:pPr>
        <w:rPr>
          <w:b/>
          <w:bCs/>
          <w:sz w:val="28"/>
          <w:szCs w:val="28"/>
        </w:rPr>
      </w:pPr>
    </w:p>
    <w:p w14:paraId="7AA6104B" w14:textId="77777777" w:rsidR="00EE12DA" w:rsidRDefault="00EE12DA" w:rsidP="00EE12DA">
      <w:pPr>
        <w:rPr>
          <w:b/>
          <w:bCs/>
          <w:sz w:val="28"/>
          <w:szCs w:val="28"/>
        </w:rPr>
      </w:pPr>
    </w:p>
    <w:p w14:paraId="4FCC1684" w14:textId="77777777" w:rsidR="00EE12DA" w:rsidRDefault="00EE12DA" w:rsidP="00EE12DA">
      <w:pPr>
        <w:rPr>
          <w:b/>
          <w:bCs/>
          <w:sz w:val="28"/>
          <w:szCs w:val="28"/>
        </w:rPr>
      </w:pPr>
      <w:r>
        <w:rPr>
          <w:b/>
          <w:bCs/>
          <w:sz w:val="28"/>
          <w:szCs w:val="28"/>
        </w:rPr>
        <w:t>Arbeitsanleitung</w:t>
      </w:r>
    </w:p>
    <w:p w14:paraId="638896CD" w14:textId="77777777" w:rsidR="00EE12DA" w:rsidRDefault="00EE12DA" w:rsidP="00EE12DA">
      <w:pPr>
        <w:rPr>
          <w:b/>
          <w:bCs/>
          <w:sz w:val="28"/>
          <w:szCs w:val="28"/>
        </w:rPr>
      </w:pPr>
    </w:p>
    <w:p w14:paraId="0A0E0FF1" w14:textId="77777777" w:rsidR="00EE12DA" w:rsidRDefault="00EE12DA" w:rsidP="00EE12DA">
      <w:pPr>
        <w:pStyle w:val="Listenabsatz"/>
        <w:numPr>
          <w:ilvl w:val="0"/>
          <w:numId w:val="5"/>
        </w:numPr>
        <w:spacing w:after="0"/>
      </w:pPr>
      <w:r>
        <w:t xml:space="preserve">Sieh dir auf </w:t>
      </w:r>
      <w:proofErr w:type="spellStart"/>
      <w:r>
        <w:t>Youtube</w:t>
      </w:r>
      <w:proofErr w:type="spellEnd"/>
      <w:r>
        <w:t xml:space="preserve"> den Beitrag: „Schnitzeljagd im Heiligen Land – 4. Jerusalem – drei Religionen, eine Stadt“ an. (Dauer:25 Minuten)</w:t>
      </w:r>
    </w:p>
    <w:p w14:paraId="58863F61" w14:textId="77777777" w:rsidR="00EE12DA" w:rsidRDefault="00EE12DA" w:rsidP="00EE12DA">
      <w:pPr>
        <w:spacing w:after="0"/>
      </w:pPr>
    </w:p>
    <w:p w14:paraId="313A5A3C" w14:textId="77777777" w:rsidR="00EE12DA" w:rsidRDefault="00EE12DA" w:rsidP="00EE12DA">
      <w:pPr>
        <w:spacing w:after="0"/>
      </w:pPr>
    </w:p>
    <w:p w14:paraId="26A47C27" w14:textId="77777777" w:rsidR="00EE12DA" w:rsidRDefault="00EE12DA" w:rsidP="00EE12DA">
      <w:pPr>
        <w:pStyle w:val="Listenabsatz"/>
        <w:numPr>
          <w:ilvl w:val="0"/>
          <w:numId w:val="5"/>
        </w:numPr>
        <w:ind w:right="170"/>
      </w:pPr>
      <w:r>
        <w:t xml:space="preserve">Gestalte eine Seite im Religionsheft zum Videobeitrag: </w:t>
      </w:r>
    </w:p>
    <w:p w14:paraId="0F3B9B2B" w14:textId="77777777" w:rsidR="00EE12DA" w:rsidRDefault="00EE12DA" w:rsidP="00EE12DA">
      <w:pPr>
        <w:pStyle w:val="Listenabsatz"/>
      </w:pPr>
      <w:r>
        <w:t>Zeichne Symbole, gib kurze Fakten oder Stichwörter wieder, …und welche Antwort wird gefunden – auf die Frage: „Wo wohnt Gott?“</w:t>
      </w:r>
    </w:p>
    <w:p w14:paraId="7CBC8088" w14:textId="77777777" w:rsidR="00EE12DA" w:rsidRDefault="00EE12DA" w:rsidP="00EE12DA">
      <w:pPr>
        <w:ind w:left="708" w:right="170"/>
      </w:pPr>
      <w:r>
        <w:t xml:space="preserve">(Falls dein Religionsheft in der Schule ist, gestalte es auf ein DIN-A4-Blatt.) </w:t>
      </w:r>
    </w:p>
    <w:p w14:paraId="669BDF49" w14:textId="77777777" w:rsidR="00EE12DA" w:rsidRDefault="00EE12DA" w:rsidP="00EE12DA">
      <w:pPr>
        <w:ind w:right="170"/>
        <w:jc w:val="center"/>
      </w:pPr>
    </w:p>
    <w:p w14:paraId="04D1D35B" w14:textId="77777777" w:rsidR="00EE12DA" w:rsidRDefault="00EE12DA" w:rsidP="00EE12DA">
      <w:pPr>
        <w:ind w:right="170"/>
        <w:jc w:val="center"/>
      </w:pPr>
    </w:p>
    <w:p w14:paraId="00A609C0" w14:textId="77777777" w:rsidR="00EE12DA" w:rsidRDefault="00EE12DA" w:rsidP="00EE12DA">
      <w:pPr>
        <w:ind w:right="170"/>
        <w:jc w:val="center"/>
      </w:pPr>
    </w:p>
    <w:p w14:paraId="7CD0CD5C" w14:textId="77777777" w:rsidR="00EE12DA" w:rsidRPr="00E67D5F" w:rsidRDefault="00EE12DA" w:rsidP="00EE12DA">
      <w:pPr>
        <w:ind w:right="170"/>
        <w:jc w:val="center"/>
      </w:pPr>
      <w:r>
        <w:rPr>
          <w:noProof/>
          <w:lang w:eastAsia="de-AT"/>
        </w:rPr>
        <w:drawing>
          <wp:inline distT="0" distB="0" distL="0" distR="0" wp14:anchorId="789E37D9" wp14:editId="68D1759E">
            <wp:extent cx="5760720" cy="3166110"/>
            <wp:effectExtent l="0" t="0" r="0" b="0"/>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60720" cy="3166110"/>
                    </a:xfrm>
                    <a:prstGeom prst="rect">
                      <a:avLst/>
                    </a:prstGeom>
                    <a:noFill/>
                    <a:ln>
                      <a:noFill/>
                    </a:ln>
                  </pic:spPr>
                </pic:pic>
              </a:graphicData>
            </a:graphic>
          </wp:inline>
        </w:drawing>
      </w:r>
    </w:p>
    <w:p w14:paraId="5C43C65E" w14:textId="230CA31E" w:rsidR="00EE12DA" w:rsidRDefault="00EE12DA" w:rsidP="00F03D10">
      <w:pPr>
        <w:ind w:right="170"/>
      </w:pPr>
    </w:p>
    <w:p w14:paraId="7A42EB00" w14:textId="77777777" w:rsidR="00EE12DA" w:rsidRPr="00D158AC" w:rsidRDefault="00EE12DA" w:rsidP="00EE12DA">
      <w:pPr>
        <w:pBdr>
          <w:top w:val="single" w:sz="4" w:space="1" w:color="auto"/>
          <w:left w:val="single" w:sz="4" w:space="4" w:color="auto"/>
          <w:bottom w:val="single" w:sz="4" w:space="1" w:color="auto"/>
          <w:right w:val="single" w:sz="4" w:space="4" w:color="auto"/>
        </w:pBdr>
        <w:jc w:val="center"/>
        <w:rPr>
          <w:b/>
          <w:bCs/>
          <w:color w:val="00B050"/>
          <w:sz w:val="72"/>
          <w:szCs w:val="72"/>
        </w:rPr>
      </w:pPr>
      <w:r>
        <w:rPr>
          <w:b/>
          <w:bCs/>
          <w:color w:val="00B050"/>
          <w:sz w:val="72"/>
          <w:szCs w:val="72"/>
        </w:rPr>
        <w:lastRenderedPageBreak/>
        <w:t>Religion</w:t>
      </w:r>
      <w:r w:rsidRPr="00D158AC">
        <w:rPr>
          <w:b/>
          <w:bCs/>
          <w:color w:val="00B050"/>
          <w:sz w:val="72"/>
          <w:szCs w:val="72"/>
        </w:rPr>
        <w:t xml:space="preserve"> – </w:t>
      </w:r>
      <w:r>
        <w:rPr>
          <w:b/>
          <w:bCs/>
          <w:color w:val="00B050"/>
          <w:sz w:val="72"/>
          <w:szCs w:val="72"/>
        </w:rPr>
        <w:t>4ab</w:t>
      </w:r>
    </w:p>
    <w:p w14:paraId="1907D1EE" w14:textId="36DA8938" w:rsidR="00EE12DA" w:rsidRDefault="00EE12DA" w:rsidP="00F03D10">
      <w:pPr>
        <w:rPr>
          <w:sz w:val="28"/>
          <w:szCs w:val="28"/>
        </w:rPr>
      </w:pPr>
    </w:p>
    <w:p w14:paraId="5C0D690E" w14:textId="77777777" w:rsidR="00EE12DA" w:rsidRDefault="00EE12DA" w:rsidP="00EE12DA">
      <w:pPr>
        <w:jc w:val="center"/>
        <w:rPr>
          <w:b/>
          <w:bCs/>
          <w:sz w:val="28"/>
          <w:szCs w:val="28"/>
        </w:rPr>
      </w:pPr>
      <w:r w:rsidRPr="00D158AC">
        <w:rPr>
          <w:b/>
          <w:bCs/>
          <w:sz w:val="28"/>
          <w:szCs w:val="28"/>
        </w:rPr>
        <w:t>Hallo meine Lieben!</w:t>
      </w:r>
    </w:p>
    <w:p w14:paraId="098436E0" w14:textId="77777777" w:rsidR="00EE12DA" w:rsidRPr="00F03D10" w:rsidRDefault="00EE12DA" w:rsidP="00EE12DA">
      <w:pPr>
        <w:rPr>
          <w:sz w:val="28"/>
          <w:szCs w:val="28"/>
        </w:rPr>
      </w:pPr>
      <w:r w:rsidRPr="00F03D10">
        <w:rPr>
          <w:sz w:val="28"/>
          <w:szCs w:val="28"/>
        </w:rPr>
        <w:t>Die Zeit zu Hause ist jetzt schon sehr lange. Trotzdem hoffe ich, dass ihr eine schöne Karwoche und gesegnete Ostern mit euren Familien verbringen konntet.</w:t>
      </w:r>
    </w:p>
    <w:p w14:paraId="3039DB5C" w14:textId="77777777" w:rsidR="00EE12DA" w:rsidRPr="00F03D10" w:rsidRDefault="00EE12DA" w:rsidP="00EE12DA">
      <w:pPr>
        <w:rPr>
          <w:sz w:val="28"/>
          <w:szCs w:val="28"/>
        </w:rPr>
      </w:pPr>
      <w:r w:rsidRPr="00F03D10">
        <w:rPr>
          <w:sz w:val="28"/>
          <w:szCs w:val="28"/>
        </w:rPr>
        <w:t>Ostern das Fest der Auferstehung! Gerade in dieser schwierigen Zeit hat uns Gott gezeigt, am Ende wird alles gut! Die Liebe besiegt jeden Hass und den Tod. Auch der Frühling zeigt uns, dass das Sterben im Winter vom neuen Leben erfüllt wird.</w:t>
      </w:r>
    </w:p>
    <w:p w14:paraId="36A123CD" w14:textId="77777777" w:rsidR="00EE12DA" w:rsidRPr="00F03D10" w:rsidRDefault="00EE12DA" w:rsidP="00EE12DA">
      <w:pPr>
        <w:rPr>
          <w:sz w:val="28"/>
          <w:szCs w:val="28"/>
        </w:rPr>
      </w:pPr>
      <w:r w:rsidRPr="00F03D10">
        <w:rPr>
          <w:sz w:val="28"/>
          <w:szCs w:val="28"/>
        </w:rPr>
        <w:t>So wünsche ich euch vom Herzen den Glauben an den Gott des Lebens. Getraue dich ruhig im Herzen mit ihm zu sprechen. Gott versteht jede Angst, jede Hoffnung und jedes Leben!</w:t>
      </w:r>
    </w:p>
    <w:p w14:paraId="5EE73EF8" w14:textId="77777777" w:rsidR="00EE12DA" w:rsidRPr="00F03D10" w:rsidRDefault="00EE12DA" w:rsidP="00EE12DA">
      <w:pPr>
        <w:rPr>
          <w:sz w:val="28"/>
          <w:szCs w:val="28"/>
        </w:rPr>
      </w:pPr>
      <w:r w:rsidRPr="00F03D10">
        <w:rPr>
          <w:sz w:val="28"/>
          <w:szCs w:val="28"/>
        </w:rPr>
        <w:tab/>
      </w:r>
      <w:r w:rsidRPr="00F03D10">
        <w:rPr>
          <w:sz w:val="28"/>
          <w:szCs w:val="28"/>
        </w:rPr>
        <w:tab/>
      </w:r>
      <w:r w:rsidRPr="00F03D10">
        <w:rPr>
          <w:sz w:val="28"/>
          <w:szCs w:val="28"/>
        </w:rPr>
        <w:tab/>
      </w:r>
      <w:r w:rsidRPr="00F03D10">
        <w:rPr>
          <w:sz w:val="28"/>
          <w:szCs w:val="28"/>
        </w:rPr>
        <w:tab/>
        <w:t>So wünsche ich euch noch eine schöne Zeit zu Hause.</w:t>
      </w:r>
    </w:p>
    <w:p w14:paraId="6867A594" w14:textId="77777777" w:rsidR="00EE12DA" w:rsidRDefault="00EE12DA" w:rsidP="00EE12DA">
      <w:r w:rsidRPr="00F03D10">
        <w:rPr>
          <w:sz w:val="28"/>
          <w:szCs w:val="28"/>
        </w:rPr>
        <w:tab/>
      </w:r>
      <w:r w:rsidRPr="00F03D10">
        <w:rPr>
          <w:sz w:val="28"/>
          <w:szCs w:val="28"/>
        </w:rPr>
        <w:tab/>
      </w:r>
      <w:r w:rsidRPr="00F03D10">
        <w:rPr>
          <w:sz w:val="28"/>
          <w:szCs w:val="28"/>
        </w:rPr>
        <w:tab/>
      </w:r>
      <w:r w:rsidRPr="00F03D10">
        <w:rPr>
          <w:sz w:val="28"/>
          <w:szCs w:val="28"/>
        </w:rPr>
        <w:tab/>
        <w:t xml:space="preserve">Hoffentlich bis bald und liebe Grüße Inge </w:t>
      </w:r>
      <w:proofErr w:type="spellStart"/>
      <w:r w:rsidRPr="00F03D10">
        <w:rPr>
          <w:sz w:val="28"/>
          <w:szCs w:val="28"/>
        </w:rPr>
        <w:t>Painer</w:t>
      </w:r>
      <w:proofErr w:type="spellEnd"/>
    </w:p>
    <w:p w14:paraId="6B4817C6" w14:textId="77777777" w:rsidR="00EE12DA" w:rsidRDefault="00EE12DA" w:rsidP="00EE12DA"/>
    <w:p w14:paraId="47C4EE2E" w14:textId="77777777" w:rsidR="00EE12DA" w:rsidRDefault="00EE12DA" w:rsidP="00EE12DA"/>
    <w:p w14:paraId="68F2403D" w14:textId="77777777" w:rsidR="00EE12DA" w:rsidRDefault="00EE12DA" w:rsidP="00EE12DA">
      <w:pPr>
        <w:jc w:val="center"/>
      </w:pPr>
      <w:r>
        <w:rPr>
          <w:noProof/>
          <w:lang w:eastAsia="de-AT"/>
        </w:rPr>
        <w:drawing>
          <wp:inline distT="0" distB="0" distL="0" distR="0" wp14:anchorId="38EC216B" wp14:editId="0C78DDD9">
            <wp:extent cx="5039856" cy="2842260"/>
            <wp:effectExtent l="0" t="0" r="8890" b="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52293" cy="2849274"/>
                    </a:xfrm>
                    <a:prstGeom prst="rect">
                      <a:avLst/>
                    </a:prstGeom>
                    <a:noFill/>
                    <a:ln>
                      <a:noFill/>
                    </a:ln>
                  </pic:spPr>
                </pic:pic>
              </a:graphicData>
            </a:graphic>
          </wp:inline>
        </w:drawing>
      </w:r>
    </w:p>
    <w:p w14:paraId="309742B9" w14:textId="77777777" w:rsidR="00EE12DA" w:rsidRDefault="00EE12DA" w:rsidP="00EE12DA"/>
    <w:p w14:paraId="35E76F86" w14:textId="77777777" w:rsidR="00EE12DA" w:rsidRDefault="00EE12DA" w:rsidP="00EE12DA"/>
    <w:p w14:paraId="0AAE49FD" w14:textId="77777777" w:rsidR="00EE12DA" w:rsidRDefault="00EE12DA" w:rsidP="00EE12DA"/>
    <w:p w14:paraId="5B592E60" w14:textId="77777777" w:rsidR="00EE12DA" w:rsidRPr="00C12DCB" w:rsidRDefault="00EE12DA" w:rsidP="00EE12DA">
      <w:pPr>
        <w:pBdr>
          <w:top w:val="single" w:sz="4" w:space="1" w:color="auto"/>
          <w:left w:val="single" w:sz="4" w:space="4" w:color="auto"/>
          <w:bottom w:val="single" w:sz="4" w:space="1" w:color="auto"/>
          <w:right w:val="single" w:sz="4" w:space="4" w:color="auto"/>
        </w:pBdr>
        <w:jc w:val="center"/>
        <w:rPr>
          <w:color w:val="FF0000"/>
        </w:rPr>
      </w:pPr>
      <w:r w:rsidRPr="00C12DCB">
        <w:rPr>
          <w:b/>
          <w:bCs/>
          <w:color w:val="FF0000"/>
        </w:rPr>
        <w:lastRenderedPageBreak/>
        <w:t>Spieletipp:</w:t>
      </w:r>
      <w:r w:rsidRPr="00C12DCB">
        <w:rPr>
          <w:color w:val="FF0000"/>
        </w:rPr>
        <w:t xml:space="preserve"> Lade dir auf dein Handy die gratis App „</w:t>
      </w:r>
      <w:proofErr w:type="spellStart"/>
      <w:r w:rsidRPr="00C12DCB">
        <w:rPr>
          <w:color w:val="FF0000"/>
        </w:rPr>
        <w:t>reli.check</w:t>
      </w:r>
      <w:proofErr w:type="spellEnd"/>
      <w:r w:rsidRPr="00C12DCB">
        <w:rPr>
          <w:color w:val="FF0000"/>
        </w:rPr>
        <w:t>“!!</w:t>
      </w:r>
    </w:p>
    <w:p w14:paraId="0754ECF3" w14:textId="77777777" w:rsidR="00EE12DA" w:rsidRPr="00C12DCB" w:rsidRDefault="00EE12DA" w:rsidP="00EE12DA">
      <w:pPr>
        <w:pBdr>
          <w:top w:val="single" w:sz="4" w:space="1" w:color="auto"/>
          <w:left w:val="single" w:sz="4" w:space="4" w:color="auto"/>
          <w:bottom w:val="single" w:sz="4" w:space="1" w:color="auto"/>
          <w:right w:val="single" w:sz="4" w:space="4" w:color="auto"/>
        </w:pBdr>
        <w:jc w:val="center"/>
        <w:rPr>
          <w:color w:val="FF0000"/>
        </w:rPr>
      </w:pPr>
      <w:r w:rsidRPr="00C12DCB">
        <w:rPr>
          <w:color w:val="FF0000"/>
        </w:rPr>
        <w:t>Da kannst du spielerisch dein Wissen testen. Viel Spaß!</w:t>
      </w:r>
    </w:p>
    <w:p w14:paraId="26554FB0" w14:textId="0B0B6BA7" w:rsidR="00EE12DA" w:rsidRDefault="00EE12DA" w:rsidP="00EE12DA"/>
    <w:p w14:paraId="502E5FF7" w14:textId="5855E32F" w:rsidR="00EE12DA" w:rsidRPr="00F03D10" w:rsidRDefault="00F03D10" w:rsidP="00F03D10">
      <w:pPr>
        <w:pBdr>
          <w:top w:val="single" w:sz="4" w:space="1" w:color="auto"/>
          <w:left w:val="single" w:sz="4" w:space="4" w:color="auto"/>
          <w:bottom w:val="single" w:sz="4" w:space="1" w:color="auto"/>
          <w:right w:val="single" w:sz="4" w:space="4" w:color="auto"/>
        </w:pBdr>
        <w:jc w:val="center"/>
        <w:rPr>
          <w:b/>
          <w:bCs/>
          <w:color w:val="C00000"/>
          <w:sz w:val="32"/>
          <w:szCs w:val="32"/>
        </w:rPr>
      </w:pPr>
      <w:r>
        <w:rPr>
          <w:noProof/>
          <w:lang w:eastAsia="de-AT"/>
        </w:rPr>
        <w:drawing>
          <wp:anchor distT="0" distB="0" distL="114300" distR="114300" simplePos="0" relativeHeight="251659264" behindDoc="0" locked="0" layoutInCell="1" allowOverlap="1" wp14:anchorId="611AD020" wp14:editId="1128EDDF">
            <wp:simplePos x="0" y="0"/>
            <wp:positionH relativeFrom="margin">
              <wp:posOffset>-635</wp:posOffset>
            </wp:positionH>
            <wp:positionV relativeFrom="paragraph">
              <wp:posOffset>308610</wp:posOffset>
            </wp:positionV>
            <wp:extent cx="5101590" cy="5996940"/>
            <wp:effectExtent l="0" t="0" r="3810" b="3810"/>
            <wp:wrapSquare wrapText="bothSides"/>
            <wp:docPr id="11" name="Grafi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101590" cy="59969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E12DA">
        <w:rPr>
          <w:b/>
          <w:bCs/>
          <w:color w:val="C00000"/>
          <w:sz w:val="32"/>
          <w:szCs w:val="32"/>
        </w:rPr>
        <w:t>RU-Aufgabe: „In Zeiten wie diesen…“</w:t>
      </w:r>
    </w:p>
    <w:p w14:paraId="1E24601F" w14:textId="77777777" w:rsidR="00EE12DA" w:rsidRDefault="00EE12DA" w:rsidP="00EE12DA">
      <w:pPr>
        <w:rPr>
          <w:b/>
          <w:bCs/>
          <w:sz w:val="28"/>
          <w:szCs w:val="28"/>
        </w:rPr>
      </w:pPr>
    </w:p>
    <w:p w14:paraId="7488537C" w14:textId="77777777" w:rsidR="00EE12DA" w:rsidRPr="00E63AE9" w:rsidRDefault="00EE12DA" w:rsidP="00EE12DA">
      <w:pPr>
        <w:rPr>
          <w:sz w:val="28"/>
          <w:szCs w:val="28"/>
        </w:rPr>
      </w:pPr>
    </w:p>
    <w:p w14:paraId="2CF7AE2A" w14:textId="77777777" w:rsidR="00EE12DA" w:rsidRPr="00E63AE9" w:rsidRDefault="00EE12DA" w:rsidP="00EE12DA">
      <w:pPr>
        <w:rPr>
          <w:sz w:val="28"/>
          <w:szCs w:val="28"/>
        </w:rPr>
      </w:pPr>
    </w:p>
    <w:p w14:paraId="34E14D50" w14:textId="77777777" w:rsidR="00EE12DA" w:rsidRDefault="00EE12DA" w:rsidP="00EE12DA">
      <w:pPr>
        <w:rPr>
          <w:b/>
          <w:bCs/>
          <w:sz w:val="28"/>
          <w:szCs w:val="28"/>
        </w:rPr>
      </w:pPr>
    </w:p>
    <w:p w14:paraId="425FB78D" w14:textId="77777777" w:rsidR="00EE12DA" w:rsidRDefault="00EE12DA" w:rsidP="00EE12DA">
      <w:pPr>
        <w:ind w:firstLine="708"/>
        <w:jc w:val="center"/>
        <w:rPr>
          <w:b/>
          <w:bCs/>
          <w:sz w:val="28"/>
          <w:szCs w:val="28"/>
        </w:rPr>
      </w:pPr>
      <w:r>
        <w:rPr>
          <w:b/>
          <w:bCs/>
          <w:sz w:val="28"/>
          <w:szCs w:val="28"/>
        </w:rPr>
        <w:br w:type="textWrapping" w:clear="all"/>
      </w:r>
    </w:p>
    <w:p w14:paraId="6D116C9E" w14:textId="77777777" w:rsidR="00EE12DA" w:rsidRDefault="00EE12DA" w:rsidP="00EE12DA">
      <w:pPr>
        <w:rPr>
          <w:b/>
          <w:bCs/>
          <w:sz w:val="28"/>
          <w:szCs w:val="28"/>
        </w:rPr>
      </w:pPr>
      <w:r>
        <w:rPr>
          <w:b/>
          <w:bCs/>
          <w:sz w:val="28"/>
          <w:szCs w:val="28"/>
        </w:rPr>
        <w:t>Arbeitsanleitung</w:t>
      </w:r>
    </w:p>
    <w:p w14:paraId="5080E5C7" w14:textId="77777777" w:rsidR="00EE12DA" w:rsidRDefault="00EE12DA" w:rsidP="00EE12DA">
      <w:pPr>
        <w:ind w:right="170"/>
        <w:jc w:val="center"/>
      </w:pPr>
    </w:p>
    <w:p w14:paraId="7BFBF136" w14:textId="77777777" w:rsidR="00EE12DA" w:rsidRDefault="00EE12DA" w:rsidP="00EE12DA">
      <w:pPr>
        <w:pStyle w:val="Listenabsatz"/>
        <w:numPr>
          <w:ilvl w:val="0"/>
          <w:numId w:val="6"/>
        </w:numPr>
        <w:ind w:right="170"/>
      </w:pPr>
      <w:r>
        <w:t>Verfasse selber ein Gedicht, ein Gebet oder deine momentanen Gedanken zu dieser jetzigen besonderen Zeit. Oder gestalte eine Collageseite mit Zeitungsausschnitten bzw. Zeichnungen.</w:t>
      </w:r>
    </w:p>
    <w:p w14:paraId="2C49157D" w14:textId="096FAD58" w:rsidR="00EE12DA" w:rsidRPr="00E67D5F" w:rsidRDefault="00EE12DA" w:rsidP="00F03D10">
      <w:pPr>
        <w:ind w:left="708" w:right="170"/>
      </w:pPr>
      <w:r>
        <w:t xml:space="preserve">(Falls dein Religionsheft in der Schule ist, gestalte es auf ein DIN-A4-Blatt.) </w:t>
      </w:r>
    </w:p>
    <w:sectPr w:rsidR="00EE12DA" w:rsidRPr="00E67D5F">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86747"/>
    <w:multiLevelType w:val="hybridMultilevel"/>
    <w:tmpl w:val="D1CE5552"/>
    <w:lvl w:ilvl="0" w:tplc="0C070001">
      <w:start w:val="1"/>
      <w:numFmt w:val="bullet"/>
      <w:lvlText w:val=""/>
      <w:lvlJc w:val="left"/>
      <w:pPr>
        <w:ind w:left="1080" w:hanging="360"/>
      </w:pPr>
      <w:rPr>
        <w:rFonts w:ascii="Symbol" w:hAnsi="Symbol" w:hint="default"/>
      </w:rPr>
    </w:lvl>
    <w:lvl w:ilvl="1" w:tplc="0C070003" w:tentative="1">
      <w:start w:val="1"/>
      <w:numFmt w:val="bullet"/>
      <w:lvlText w:val="o"/>
      <w:lvlJc w:val="left"/>
      <w:pPr>
        <w:ind w:left="1800" w:hanging="360"/>
      </w:pPr>
      <w:rPr>
        <w:rFonts w:ascii="Courier New" w:hAnsi="Courier New" w:cs="Courier New" w:hint="default"/>
      </w:rPr>
    </w:lvl>
    <w:lvl w:ilvl="2" w:tplc="0C070005" w:tentative="1">
      <w:start w:val="1"/>
      <w:numFmt w:val="bullet"/>
      <w:lvlText w:val=""/>
      <w:lvlJc w:val="left"/>
      <w:pPr>
        <w:ind w:left="2520" w:hanging="360"/>
      </w:pPr>
      <w:rPr>
        <w:rFonts w:ascii="Wingdings" w:hAnsi="Wingdings" w:hint="default"/>
      </w:rPr>
    </w:lvl>
    <w:lvl w:ilvl="3" w:tplc="0C070001" w:tentative="1">
      <w:start w:val="1"/>
      <w:numFmt w:val="bullet"/>
      <w:lvlText w:val=""/>
      <w:lvlJc w:val="left"/>
      <w:pPr>
        <w:ind w:left="3240" w:hanging="360"/>
      </w:pPr>
      <w:rPr>
        <w:rFonts w:ascii="Symbol" w:hAnsi="Symbol" w:hint="default"/>
      </w:rPr>
    </w:lvl>
    <w:lvl w:ilvl="4" w:tplc="0C070003" w:tentative="1">
      <w:start w:val="1"/>
      <w:numFmt w:val="bullet"/>
      <w:lvlText w:val="o"/>
      <w:lvlJc w:val="left"/>
      <w:pPr>
        <w:ind w:left="3960" w:hanging="360"/>
      </w:pPr>
      <w:rPr>
        <w:rFonts w:ascii="Courier New" w:hAnsi="Courier New" w:cs="Courier New" w:hint="default"/>
      </w:rPr>
    </w:lvl>
    <w:lvl w:ilvl="5" w:tplc="0C070005" w:tentative="1">
      <w:start w:val="1"/>
      <w:numFmt w:val="bullet"/>
      <w:lvlText w:val=""/>
      <w:lvlJc w:val="left"/>
      <w:pPr>
        <w:ind w:left="4680" w:hanging="360"/>
      </w:pPr>
      <w:rPr>
        <w:rFonts w:ascii="Wingdings" w:hAnsi="Wingdings" w:hint="default"/>
      </w:rPr>
    </w:lvl>
    <w:lvl w:ilvl="6" w:tplc="0C070001" w:tentative="1">
      <w:start w:val="1"/>
      <w:numFmt w:val="bullet"/>
      <w:lvlText w:val=""/>
      <w:lvlJc w:val="left"/>
      <w:pPr>
        <w:ind w:left="5400" w:hanging="360"/>
      </w:pPr>
      <w:rPr>
        <w:rFonts w:ascii="Symbol" w:hAnsi="Symbol" w:hint="default"/>
      </w:rPr>
    </w:lvl>
    <w:lvl w:ilvl="7" w:tplc="0C070003" w:tentative="1">
      <w:start w:val="1"/>
      <w:numFmt w:val="bullet"/>
      <w:lvlText w:val="o"/>
      <w:lvlJc w:val="left"/>
      <w:pPr>
        <w:ind w:left="6120" w:hanging="360"/>
      </w:pPr>
      <w:rPr>
        <w:rFonts w:ascii="Courier New" w:hAnsi="Courier New" w:cs="Courier New" w:hint="default"/>
      </w:rPr>
    </w:lvl>
    <w:lvl w:ilvl="8" w:tplc="0C070005" w:tentative="1">
      <w:start w:val="1"/>
      <w:numFmt w:val="bullet"/>
      <w:lvlText w:val=""/>
      <w:lvlJc w:val="left"/>
      <w:pPr>
        <w:ind w:left="6840" w:hanging="360"/>
      </w:pPr>
      <w:rPr>
        <w:rFonts w:ascii="Wingdings" w:hAnsi="Wingdings" w:hint="default"/>
      </w:rPr>
    </w:lvl>
  </w:abstractNum>
  <w:abstractNum w:abstractNumId="1" w15:restartNumberingAfterBreak="0">
    <w:nsid w:val="1C774933"/>
    <w:multiLevelType w:val="hybridMultilevel"/>
    <w:tmpl w:val="EA7A0CB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24DD64D8"/>
    <w:multiLevelType w:val="hybridMultilevel"/>
    <w:tmpl w:val="06DEDA6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3508345C"/>
    <w:multiLevelType w:val="hybridMultilevel"/>
    <w:tmpl w:val="D730EC3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 w15:restartNumberingAfterBreak="0">
    <w:nsid w:val="36DE186F"/>
    <w:multiLevelType w:val="hybridMultilevel"/>
    <w:tmpl w:val="968881C2"/>
    <w:lvl w:ilvl="0" w:tplc="0C070001">
      <w:start w:val="1"/>
      <w:numFmt w:val="bullet"/>
      <w:lvlText w:val=""/>
      <w:lvlJc w:val="left"/>
      <w:pPr>
        <w:ind w:left="3458" w:hanging="360"/>
      </w:pPr>
      <w:rPr>
        <w:rFonts w:ascii="Symbol" w:hAnsi="Symbol" w:hint="default"/>
      </w:rPr>
    </w:lvl>
    <w:lvl w:ilvl="1" w:tplc="0C070003" w:tentative="1">
      <w:start w:val="1"/>
      <w:numFmt w:val="bullet"/>
      <w:lvlText w:val="o"/>
      <w:lvlJc w:val="left"/>
      <w:pPr>
        <w:ind w:left="4178" w:hanging="360"/>
      </w:pPr>
      <w:rPr>
        <w:rFonts w:ascii="Courier New" w:hAnsi="Courier New" w:cs="Courier New" w:hint="default"/>
      </w:rPr>
    </w:lvl>
    <w:lvl w:ilvl="2" w:tplc="0C070005" w:tentative="1">
      <w:start w:val="1"/>
      <w:numFmt w:val="bullet"/>
      <w:lvlText w:val=""/>
      <w:lvlJc w:val="left"/>
      <w:pPr>
        <w:ind w:left="4898" w:hanging="360"/>
      </w:pPr>
      <w:rPr>
        <w:rFonts w:ascii="Wingdings" w:hAnsi="Wingdings" w:hint="default"/>
      </w:rPr>
    </w:lvl>
    <w:lvl w:ilvl="3" w:tplc="0C070001" w:tentative="1">
      <w:start w:val="1"/>
      <w:numFmt w:val="bullet"/>
      <w:lvlText w:val=""/>
      <w:lvlJc w:val="left"/>
      <w:pPr>
        <w:ind w:left="5618" w:hanging="360"/>
      </w:pPr>
      <w:rPr>
        <w:rFonts w:ascii="Symbol" w:hAnsi="Symbol" w:hint="default"/>
      </w:rPr>
    </w:lvl>
    <w:lvl w:ilvl="4" w:tplc="0C070003" w:tentative="1">
      <w:start w:val="1"/>
      <w:numFmt w:val="bullet"/>
      <w:lvlText w:val="o"/>
      <w:lvlJc w:val="left"/>
      <w:pPr>
        <w:ind w:left="6338" w:hanging="360"/>
      </w:pPr>
      <w:rPr>
        <w:rFonts w:ascii="Courier New" w:hAnsi="Courier New" w:cs="Courier New" w:hint="default"/>
      </w:rPr>
    </w:lvl>
    <w:lvl w:ilvl="5" w:tplc="0C070005" w:tentative="1">
      <w:start w:val="1"/>
      <w:numFmt w:val="bullet"/>
      <w:lvlText w:val=""/>
      <w:lvlJc w:val="left"/>
      <w:pPr>
        <w:ind w:left="7058" w:hanging="360"/>
      </w:pPr>
      <w:rPr>
        <w:rFonts w:ascii="Wingdings" w:hAnsi="Wingdings" w:hint="default"/>
      </w:rPr>
    </w:lvl>
    <w:lvl w:ilvl="6" w:tplc="0C070001" w:tentative="1">
      <w:start w:val="1"/>
      <w:numFmt w:val="bullet"/>
      <w:lvlText w:val=""/>
      <w:lvlJc w:val="left"/>
      <w:pPr>
        <w:ind w:left="7778" w:hanging="360"/>
      </w:pPr>
      <w:rPr>
        <w:rFonts w:ascii="Symbol" w:hAnsi="Symbol" w:hint="default"/>
      </w:rPr>
    </w:lvl>
    <w:lvl w:ilvl="7" w:tplc="0C070003" w:tentative="1">
      <w:start w:val="1"/>
      <w:numFmt w:val="bullet"/>
      <w:lvlText w:val="o"/>
      <w:lvlJc w:val="left"/>
      <w:pPr>
        <w:ind w:left="8498" w:hanging="360"/>
      </w:pPr>
      <w:rPr>
        <w:rFonts w:ascii="Courier New" w:hAnsi="Courier New" w:cs="Courier New" w:hint="default"/>
      </w:rPr>
    </w:lvl>
    <w:lvl w:ilvl="8" w:tplc="0C070005" w:tentative="1">
      <w:start w:val="1"/>
      <w:numFmt w:val="bullet"/>
      <w:lvlText w:val=""/>
      <w:lvlJc w:val="left"/>
      <w:pPr>
        <w:ind w:left="9218" w:hanging="360"/>
      </w:pPr>
      <w:rPr>
        <w:rFonts w:ascii="Wingdings" w:hAnsi="Wingdings" w:hint="default"/>
      </w:rPr>
    </w:lvl>
  </w:abstractNum>
  <w:abstractNum w:abstractNumId="5" w15:restartNumberingAfterBreak="0">
    <w:nsid w:val="6AC30264"/>
    <w:multiLevelType w:val="hybridMultilevel"/>
    <w:tmpl w:val="9A2E55C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D5F"/>
    <w:rsid w:val="00160E96"/>
    <w:rsid w:val="002E2106"/>
    <w:rsid w:val="002F2BF7"/>
    <w:rsid w:val="00306A63"/>
    <w:rsid w:val="00350070"/>
    <w:rsid w:val="003F30D8"/>
    <w:rsid w:val="00542890"/>
    <w:rsid w:val="005E58AF"/>
    <w:rsid w:val="00735A8D"/>
    <w:rsid w:val="00771063"/>
    <w:rsid w:val="00A71B36"/>
    <w:rsid w:val="00B4717B"/>
    <w:rsid w:val="00BE0EAD"/>
    <w:rsid w:val="00C12DCB"/>
    <w:rsid w:val="00E67D5F"/>
    <w:rsid w:val="00EE12DA"/>
    <w:rsid w:val="00EE7059"/>
    <w:rsid w:val="00F03D10"/>
    <w:rsid w:val="00FD1D6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1C600"/>
  <w15:chartTrackingRefBased/>
  <w15:docId w15:val="{169BAE81-0E1E-49BD-9256-616D80812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E67D5F"/>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7710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04FFEF-6131-4A3F-BA4E-7DC573D31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E778ACB3.dotm</Template>
  <TotalTime>0</TotalTime>
  <Pages>10</Pages>
  <Words>688</Words>
  <Characters>4336</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Inge Painer</dc:creator>
  <cp:keywords/>
  <dc:description/>
  <cp:lastModifiedBy>Vinzenz Wechtitsch</cp:lastModifiedBy>
  <cp:revision>2</cp:revision>
  <dcterms:created xsi:type="dcterms:W3CDTF">2020-04-22T12:06:00Z</dcterms:created>
  <dcterms:modified xsi:type="dcterms:W3CDTF">2020-04-22T12:06:00Z</dcterms:modified>
</cp:coreProperties>
</file>